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C27" w:rsidRPr="00E43A32" w:rsidRDefault="005C2C27" w:rsidP="00A372C7">
      <w:pPr>
        <w:jc w:val="both"/>
        <w:rPr>
          <w:lang w:val="cs-CZ"/>
        </w:rPr>
      </w:pPr>
    </w:p>
    <w:tbl>
      <w:tblPr>
        <w:tblStyle w:val="TableGrid"/>
        <w:tblpPr w:vertAnchor="page" w:horzAnchor="page" w:tblpXSpec="center" w:tblpY="2269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6"/>
      </w:tblGrid>
      <w:tr w:rsidR="005F1500" w:rsidRPr="00E43A32" w:rsidTr="007F6B85">
        <w:trPr>
          <w:trHeight w:hRule="exact" w:val="69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9458DB" w:rsidRPr="00E43A32" w:rsidRDefault="009458DB" w:rsidP="00E46AA4">
            <w:pPr>
              <w:pStyle w:val="Titledocument"/>
              <w:framePr w:wrap="auto" w:vAnchor="margin" w:hAnchor="text" w:xAlign="left" w:yAlign="inline"/>
              <w:tabs>
                <w:tab w:val="left" w:pos="1275"/>
                <w:tab w:val="center" w:pos="4978"/>
              </w:tabs>
              <w:rPr>
                <w:lang w:val="cs-CZ"/>
              </w:rPr>
            </w:pPr>
            <w:r w:rsidRPr="00E43A32">
              <w:rPr>
                <w:lang w:val="cs-CZ" w:bidi="cs-CZ"/>
              </w:rPr>
              <w:t>TISKOVÁ ZPRÁVA</w:t>
            </w:r>
          </w:p>
          <w:p w:rsidR="005F1500" w:rsidRPr="00E43A32" w:rsidRDefault="005F1500" w:rsidP="00E46AA4">
            <w:pPr>
              <w:pStyle w:val="Titledocument"/>
              <w:framePr w:wrap="auto" w:vAnchor="margin" w:hAnchor="text" w:xAlign="left" w:yAlign="inline"/>
              <w:tabs>
                <w:tab w:val="left" w:pos="1275"/>
                <w:tab w:val="center" w:pos="4978"/>
              </w:tabs>
              <w:rPr>
                <w:lang w:val="cs-CZ"/>
              </w:rPr>
            </w:pPr>
          </w:p>
        </w:tc>
      </w:tr>
      <w:tr w:rsidR="00303EC1" w:rsidRPr="00E43A32" w:rsidTr="00A6604D">
        <w:trPr>
          <w:trHeight w:hRule="exact"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303EC1" w:rsidRPr="00E43A32" w:rsidRDefault="00937729" w:rsidP="00EC643A">
            <w:pPr>
              <w:pStyle w:val="Townanddate"/>
              <w:rPr>
                <w:bCs/>
                <w:lang w:val="cs-CZ"/>
              </w:rPr>
            </w:pPr>
            <w:r>
              <w:rPr>
                <w:lang w:val="cs-CZ" w:bidi="cs-CZ"/>
              </w:rPr>
              <w:t>Praha, červen</w:t>
            </w:r>
            <w:r w:rsidR="00636A72">
              <w:rPr>
                <w:lang w:val="cs-CZ" w:bidi="cs-CZ"/>
              </w:rPr>
              <w:t>ec</w:t>
            </w:r>
            <w:bookmarkStart w:id="0" w:name="_GoBack"/>
            <w:bookmarkEnd w:id="0"/>
            <w:r w:rsidR="00842ED5">
              <w:rPr>
                <w:lang w:val="cs-CZ" w:bidi="cs-CZ"/>
              </w:rPr>
              <w:t xml:space="preserve"> 2020</w:t>
            </w:r>
          </w:p>
        </w:tc>
      </w:tr>
      <w:tr w:rsidR="008B43E1" w:rsidRPr="00E43A32" w:rsidTr="00A6604D">
        <w:trPr>
          <w:trHeight w:hRule="exact"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5C2C27" w:rsidRPr="00E43A32" w:rsidRDefault="005C2C27" w:rsidP="00A372C7">
            <w:pPr>
              <w:pStyle w:val="Townanddate"/>
              <w:jc w:val="both"/>
              <w:rPr>
                <w:bCs/>
                <w:lang w:val="cs-CZ"/>
              </w:rPr>
            </w:pPr>
          </w:p>
        </w:tc>
      </w:tr>
      <w:tr w:rsidR="00303EC1" w:rsidRPr="00E43A32" w:rsidTr="00A6604D">
        <w:trPr>
          <w:trHeight w:hRule="exact" w:val="25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303EC1" w:rsidRPr="00E43A32" w:rsidRDefault="00303EC1" w:rsidP="00A372C7">
            <w:pPr>
              <w:jc w:val="both"/>
              <w:rPr>
                <w:lang w:val="cs-CZ"/>
              </w:rPr>
            </w:pPr>
          </w:p>
        </w:tc>
      </w:tr>
    </w:tbl>
    <w:p w:rsidR="005C2C27" w:rsidRPr="00E43A32" w:rsidRDefault="0033204D" w:rsidP="00A372C7">
      <w:pPr>
        <w:pStyle w:val="Townanddate"/>
        <w:jc w:val="both"/>
        <w:rPr>
          <w:b/>
          <w:bCs/>
          <w:color w:val="AD0040" w:themeColor="accent3"/>
          <w:sz w:val="28"/>
          <w:szCs w:val="28"/>
          <w:lang w:val="cs-CZ"/>
        </w:rPr>
      </w:pPr>
      <w:r>
        <w:rPr>
          <w:b/>
          <w:bCs/>
          <w:color w:val="AD0040" w:themeColor="accent3"/>
          <w:sz w:val="28"/>
          <w:szCs w:val="28"/>
          <w:lang w:val="cs-CZ"/>
        </w:rPr>
        <w:t xml:space="preserve">ZNAČKA DS </w:t>
      </w:r>
      <w:r w:rsidR="002F04F2">
        <w:rPr>
          <w:b/>
          <w:bCs/>
          <w:color w:val="AD0040" w:themeColor="accent3"/>
          <w:sz w:val="28"/>
          <w:szCs w:val="28"/>
          <w:lang w:val="cs-CZ"/>
        </w:rPr>
        <w:t xml:space="preserve"> JE PARTNEREM MÓDNÍ NÁVRHÁŘ</w:t>
      </w:r>
      <w:r>
        <w:rPr>
          <w:b/>
          <w:bCs/>
          <w:color w:val="AD0040" w:themeColor="accent3"/>
          <w:sz w:val="28"/>
          <w:szCs w:val="28"/>
          <w:lang w:val="cs-CZ"/>
        </w:rPr>
        <w:t xml:space="preserve">KY </w:t>
      </w:r>
      <w:proofErr w:type="spellStart"/>
      <w:r>
        <w:rPr>
          <w:b/>
          <w:bCs/>
          <w:color w:val="AD0040" w:themeColor="accent3"/>
          <w:sz w:val="28"/>
          <w:szCs w:val="28"/>
          <w:lang w:val="cs-CZ"/>
        </w:rPr>
        <w:t>NATALI</w:t>
      </w:r>
      <w:proofErr w:type="spellEnd"/>
      <w:r>
        <w:rPr>
          <w:b/>
          <w:bCs/>
          <w:color w:val="AD0040" w:themeColor="accent3"/>
          <w:sz w:val="28"/>
          <w:szCs w:val="28"/>
          <w:lang w:val="cs-CZ"/>
        </w:rPr>
        <w:t xml:space="preserve"> </w:t>
      </w:r>
      <w:proofErr w:type="spellStart"/>
      <w:r>
        <w:rPr>
          <w:b/>
          <w:bCs/>
          <w:color w:val="AD0040" w:themeColor="accent3"/>
          <w:sz w:val="28"/>
          <w:szCs w:val="28"/>
          <w:lang w:val="cs-CZ"/>
        </w:rPr>
        <w:t>RUDEN</w:t>
      </w:r>
      <w:proofErr w:type="spellEnd"/>
    </w:p>
    <w:p w:rsidR="00F36EE0" w:rsidRPr="0033204D" w:rsidRDefault="00F36EE0" w:rsidP="00F36EE0">
      <w:pPr>
        <w:jc w:val="center"/>
        <w:rPr>
          <w:rFonts w:eastAsia="Citroen" w:cs="Arial"/>
          <w:b/>
          <w:color w:val="AD0040"/>
          <w:sz w:val="32"/>
          <w:szCs w:val="32"/>
          <w:lang w:val="cs-CZ"/>
        </w:rPr>
      </w:pPr>
    </w:p>
    <w:p w:rsidR="00686566" w:rsidRDefault="00686566" w:rsidP="00F36EE0">
      <w:pPr>
        <w:jc w:val="center"/>
        <w:rPr>
          <w:rFonts w:ascii="Arial" w:eastAsia="Citroen" w:hAnsi="Arial" w:cs="Arial"/>
          <w:b/>
          <w:color w:val="AD0040"/>
          <w:sz w:val="32"/>
          <w:szCs w:val="32"/>
          <w:lang w:val="cs-CZ"/>
        </w:rPr>
      </w:pPr>
    </w:p>
    <w:p w:rsidR="00F36EE0" w:rsidRDefault="00F36EE0" w:rsidP="00F36EE0">
      <w:pPr>
        <w:pStyle w:val="BodyText"/>
        <w:spacing w:before="11"/>
        <w:rPr>
          <w:rFonts w:ascii="Arial"/>
          <w:b/>
          <w:sz w:val="48"/>
        </w:rPr>
      </w:pPr>
    </w:p>
    <w:p w:rsidR="00F36EE0" w:rsidRDefault="007C0E4B" w:rsidP="00F36EE0">
      <w:pPr>
        <w:pStyle w:val="BodyText"/>
        <w:spacing w:before="11"/>
        <w:rPr>
          <w:rFonts w:ascii="Arial"/>
          <w:b/>
          <w:sz w:val="48"/>
        </w:rPr>
      </w:pPr>
      <w:r w:rsidRPr="007C0E4B">
        <w:rPr>
          <w:rFonts w:ascii="Arial"/>
          <w:b/>
          <w:noProof/>
          <w:sz w:val="48"/>
          <w:lang w:val="cs-CZ" w:eastAsia="cs-CZ" w:bidi="ar-SA"/>
        </w:rPr>
        <w:drawing>
          <wp:inline distT="0" distB="0" distL="0" distR="0" wp14:anchorId="680FE678" wp14:editId="7DC4A0C9">
            <wp:extent cx="6322060" cy="42087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206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EE0" w:rsidRPr="00E86C8B" w:rsidRDefault="00F36EE0" w:rsidP="00F36EE0">
      <w:pPr>
        <w:jc w:val="center"/>
        <w:rPr>
          <w:rFonts w:cs="Arial"/>
          <w:sz w:val="28"/>
          <w:szCs w:val="28"/>
        </w:rPr>
      </w:pPr>
    </w:p>
    <w:p w:rsidR="00402286" w:rsidRDefault="00402286" w:rsidP="00F36EE0">
      <w:pPr>
        <w:pStyle w:val="BodyText"/>
        <w:rPr>
          <w:rFonts w:ascii="DS Automobiles Office" w:hAnsi="DS Automobiles Office" w:cs="Arial"/>
          <w:b/>
          <w:bCs/>
          <w:sz w:val="24"/>
          <w:szCs w:val="24"/>
        </w:rPr>
      </w:pPr>
    </w:p>
    <w:p w:rsidR="002F04F2" w:rsidRDefault="002F04F2" w:rsidP="00F36EE0">
      <w:pPr>
        <w:pStyle w:val="BodyText"/>
        <w:rPr>
          <w:rFonts w:ascii="DS Automobiles Office" w:hAnsi="DS Automobiles Office" w:cs="Arial"/>
          <w:b/>
          <w:bCs/>
          <w:sz w:val="24"/>
          <w:szCs w:val="24"/>
        </w:rPr>
      </w:pP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Značka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DS se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při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tvorbě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automobilů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inspiruje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světem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módy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haute couture,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prostředím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pařížských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butiků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avantardních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pokrokových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technologií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. 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Vrací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se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ke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známým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charakteristickým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místům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Paříže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obdivuje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odvahu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průkopníků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kteří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na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svět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přivedli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taková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díla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jako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Eiffelova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věž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nebo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skleněná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pyramida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před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galerií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Louvre.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Sama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chce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být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v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automobilovém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světě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ztělesněním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těchto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hodnot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, proto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klade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nesmírný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důraz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na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výrazný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a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jedinečný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styl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svých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modelů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,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které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musí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budit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emoce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a na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silnicích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zaujmout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na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první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pohled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>.</w:t>
      </w:r>
    </w:p>
    <w:p w:rsidR="002F04F2" w:rsidRDefault="002F04F2" w:rsidP="00F36EE0">
      <w:pPr>
        <w:pStyle w:val="BodyText"/>
        <w:rPr>
          <w:rFonts w:ascii="DS Automobiles Office" w:hAnsi="DS Automobiles Office" w:cs="Arial"/>
          <w:b/>
          <w:bCs/>
          <w:sz w:val="24"/>
          <w:szCs w:val="24"/>
        </w:rPr>
      </w:pPr>
    </w:p>
    <w:p w:rsidR="002F04F2" w:rsidRDefault="002F04F2" w:rsidP="00F36EE0">
      <w:pPr>
        <w:pStyle w:val="BodyText"/>
        <w:rPr>
          <w:rFonts w:ascii="DS Automobiles Office" w:hAnsi="DS Automobiles Office" w:cs="Arial"/>
          <w:b/>
          <w:bCs/>
          <w:sz w:val="24"/>
          <w:szCs w:val="24"/>
        </w:rPr>
      </w:pPr>
    </w:p>
    <w:p w:rsidR="002F04F2" w:rsidRDefault="002F04F2" w:rsidP="00F36EE0">
      <w:pPr>
        <w:pStyle w:val="BodyText"/>
        <w:rPr>
          <w:rFonts w:ascii="DS Automobiles Office" w:hAnsi="DS Automobiles Office" w:cs="Arial"/>
          <w:b/>
          <w:bCs/>
          <w:sz w:val="24"/>
          <w:szCs w:val="24"/>
        </w:rPr>
      </w:pP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Módní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návrhářka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Natali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RUDEN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je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úspěšná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žena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která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vybudovala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svou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značku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na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originalitě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modelů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které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vytváří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, na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špičkových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materiálech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které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využívá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a na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odvaze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jít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za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svým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cílem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. </w:t>
      </w:r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Patří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mezi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AE77BE">
        <w:rPr>
          <w:rFonts w:ascii="DS Automobiles Office" w:hAnsi="DS Automobiles Office" w:cs="Arial"/>
          <w:b/>
          <w:bCs/>
          <w:sz w:val="24"/>
          <w:szCs w:val="24"/>
        </w:rPr>
        <w:t>špičku</w:t>
      </w:r>
      <w:proofErr w:type="spellEnd"/>
      <w:r w:rsidR="00AE77BE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českých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módních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návrhářů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s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nezaměnitelným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rukopisem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>.</w:t>
      </w:r>
    </w:p>
    <w:p w:rsidR="002F04F2" w:rsidRDefault="002F04F2" w:rsidP="00F36EE0">
      <w:pPr>
        <w:pStyle w:val="BodyText"/>
        <w:rPr>
          <w:rFonts w:ascii="DS Automobiles Office" w:hAnsi="DS Automobiles Office" w:cs="Arial"/>
          <w:b/>
          <w:bCs/>
          <w:sz w:val="24"/>
          <w:szCs w:val="24"/>
        </w:rPr>
      </w:pPr>
    </w:p>
    <w:p w:rsidR="002F04F2" w:rsidRDefault="002F04F2" w:rsidP="00F36EE0">
      <w:pPr>
        <w:pStyle w:val="BodyText"/>
        <w:rPr>
          <w:rFonts w:ascii="DS Automobiles Office" w:hAnsi="DS Automobiles Office" w:cs="Arial"/>
          <w:b/>
          <w:bCs/>
          <w:sz w:val="24"/>
          <w:szCs w:val="24"/>
        </w:rPr>
      </w:pP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Natali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se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často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ispiruje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Francií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své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látky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materiály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jezdí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vybírat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37729">
        <w:rPr>
          <w:rFonts w:ascii="DS Automobiles Office" w:hAnsi="DS Automobiles Office" w:cs="Arial"/>
          <w:b/>
          <w:bCs/>
          <w:sz w:val="24"/>
          <w:szCs w:val="24"/>
        </w:rPr>
        <w:t>právě</w:t>
      </w:r>
      <w:proofErr w:type="spellEnd"/>
      <w:r w:rsidR="0093772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r>
        <w:rPr>
          <w:rFonts w:ascii="DS Automobiles Office" w:hAnsi="DS Automobiles Office" w:cs="Arial"/>
          <w:b/>
          <w:bCs/>
          <w:sz w:val="24"/>
          <w:szCs w:val="24"/>
        </w:rPr>
        <w:t xml:space="preserve">do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Paříže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která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nabízí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na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tomto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poli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nejlepší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kvalitu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. </w:t>
      </w:r>
    </w:p>
    <w:p w:rsidR="002F04F2" w:rsidRDefault="002F04F2" w:rsidP="00F36EE0">
      <w:pPr>
        <w:pStyle w:val="BodyText"/>
        <w:rPr>
          <w:rFonts w:ascii="DS Automobiles Office" w:hAnsi="DS Automobiles Office" w:cs="Arial"/>
          <w:b/>
          <w:bCs/>
          <w:sz w:val="24"/>
          <w:szCs w:val="24"/>
        </w:rPr>
      </w:pPr>
    </w:p>
    <w:p w:rsidR="002F04F2" w:rsidRDefault="002F04F2" w:rsidP="00F36EE0">
      <w:pPr>
        <w:pStyle w:val="BodyText"/>
        <w:rPr>
          <w:rFonts w:ascii="DS Automobiles Office" w:hAnsi="DS Automobiles Office" w:cs="Arial"/>
          <w:b/>
          <w:bCs/>
          <w:sz w:val="24"/>
          <w:szCs w:val="24"/>
        </w:rPr>
      </w:pPr>
    </w:p>
    <w:p w:rsidR="00F36EE0" w:rsidRPr="00F36EE0" w:rsidRDefault="00AE77BE" w:rsidP="00F36EE0">
      <w:pPr>
        <w:pStyle w:val="BodyText"/>
        <w:rPr>
          <w:rFonts w:ascii="DS Automobiles Office" w:hAnsi="DS Automobiles Office" w:cs="Arial"/>
          <w:b/>
          <w:bCs/>
          <w:sz w:val="24"/>
          <w:szCs w:val="24"/>
        </w:rPr>
      </w:pPr>
      <w:proofErr w:type="spellStart"/>
      <w:r>
        <w:rPr>
          <w:rFonts w:ascii="DS Automobiles Office" w:hAnsi="DS Automobiles Office" w:cs="Arial"/>
          <w:b/>
          <w:bCs/>
          <w:sz w:val="24"/>
          <w:szCs w:val="24"/>
        </w:rPr>
        <w:t>Natali</w:t>
      </w:r>
      <w:proofErr w:type="spellEnd"/>
      <w:r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hledala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vůz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,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který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by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vystihoval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její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osobnost</w:t>
      </w:r>
      <w:proofErr w:type="spellEnd"/>
      <w:r w:rsidR="00937729">
        <w:rPr>
          <w:rFonts w:ascii="DS Automobiles Office" w:hAnsi="DS Automobiles Office" w:cs="Arial"/>
          <w:b/>
          <w:bCs/>
          <w:sz w:val="24"/>
          <w:szCs w:val="24"/>
        </w:rPr>
        <w:t xml:space="preserve"> a </w:t>
      </w:r>
      <w:proofErr w:type="spellStart"/>
      <w:r w:rsidR="00937729">
        <w:rPr>
          <w:rFonts w:ascii="DS Automobiles Office" w:hAnsi="DS Automobiles Office" w:cs="Arial"/>
          <w:b/>
          <w:bCs/>
          <w:sz w:val="24"/>
          <w:szCs w:val="24"/>
        </w:rPr>
        <w:t>tvorbu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,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souzněl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s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jejím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uměleckým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pohledem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na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svět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a</w:t>
      </w:r>
      <w:r w:rsidR="00937729">
        <w:rPr>
          <w:rFonts w:ascii="DS Automobiles Office" w:hAnsi="DS Automobiles Office" w:cs="Arial"/>
          <w:b/>
          <w:bCs/>
          <w:sz w:val="24"/>
          <w:szCs w:val="24"/>
        </w:rPr>
        <w:t xml:space="preserve"> na </w:t>
      </w:r>
      <w:proofErr w:type="spellStart"/>
      <w:r w:rsidR="00937729">
        <w:rPr>
          <w:rFonts w:ascii="DS Automobiles Office" w:hAnsi="DS Automobiles Office" w:cs="Arial"/>
          <w:b/>
          <w:bCs/>
          <w:sz w:val="24"/>
          <w:szCs w:val="24"/>
        </w:rPr>
        <w:t>druhé</w:t>
      </w:r>
      <w:proofErr w:type="spellEnd"/>
      <w:r w:rsidR="0093772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37729">
        <w:rPr>
          <w:rFonts w:ascii="DS Automobiles Office" w:hAnsi="DS Automobiles Office" w:cs="Arial"/>
          <w:b/>
          <w:bCs/>
          <w:sz w:val="24"/>
          <w:szCs w:val="24"/>
        </w:rPr>
        <w:t>straně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značka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DS se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chce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blíže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představit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zákazníkům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,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kteří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se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rádi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pohybují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v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prostředí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módy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a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designu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. </w:t>
      </w:r>
      <w:proofErr w:type="spellStart"/>
      <w:r w:rsidR="00937729">
        <w:rPr>
          <w:rFonts w:ascii="DS Automobiles Office" w:hAnsi="DS Automobiles Office" w:cs="Arial"/>
          <w:b/>
          <w:bCs/>
          <w:sz w:val="24"/>
          <w:szCs w:val="24"/>
        </w:rPr>
        <w:t>Hlavn</w:t>
      </w:r>
      <w:r w:rsidR="00973B19">
        <w:rPr>
          <w:rFonts w:ascii="DS Automobiles Office" w:hAnsi="DS Automobiles Office" w:cs="Arial"/>
          <w:b/>
          <w:bCs/>
          <w:sz w:val="24"/>
          <w:szCs w:val="24"/>
        </w:rPr>
        <w:t>í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37729">
        <w:rPr>
          <w:rFonts w:ascii="DS Automobiles Office" w:hAnsi="DS Automobiles Office" w:cs="Arial"/>
          <w:b/>
          <w:bCs/>
          <w:sz w:val="24"/>
          <w:szCs w:val="24"/>
        </w:rPr>
        <w:t>partnersk</w:t>
      </w:r>
      <w:r w:rsidR="00973B19">
        <w:rPr>
          <w:rFonts w:ascii="DS Automobiles Office" w:hAnsi="DS Automobiles Office" w:cs="Arial"/>
          <w:b/>
          <w:bCs/>
          <w:sz w:val="24"/>
          <w:szCs w:val="24"/>
        </w:rPr>
        <w:t>ou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akcí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bude</w:t>
      </w:r>
      <w:proofErr w:type="spellEnd"/>
      <w:r w:rsidR="00937729">
        <w:rPr>
          <w:rFonts w:ascii="DS Automobiles Office" w:hAnsi="DS Automobiles Office" w:cs="Arial"/>
          <w:b/>
          <w:bCs/>
          <w:sz w:val="24"/>
          <w:szCs w:val="24"/>
        </w:rPr>
        <w:t xml:space="preserve"> na </w:t>
      </w:r>
      <w:proofErr w:type="spellStart"/>
      <w:r w:rsidR="00937729">
        <w:rPr>
          <w:rFonts w:ascii="DS Automobiles Office" w:hAnsi="DS Automobiles Office" w:cs="Arial"/>
          <w:b/>
          <w:bCs/>
          <w:sz w:val="24"/>
          <w:szCs w:val="24"/>
        </w:rPr>
        <w:t>podzim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módní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přehlídka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nové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Nataliny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kolekce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v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Národní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 xml:space="preserve"> </w:t>
      </w:r>
      <w:proofErr w:type="spellStart"/>
      <w:r w:rsidR="00973B19">
        <w:rPr>
          <w:rFonts w:ascii="DS Automobiles Office" w:hAnsi="DS Automobiles Office" w:cs="Arial"/>
          <w:b/>
          <w:bCs/>
          <w:sz w:val="24"/>
          <w:szCs w:val="24"/>
        </w:rPr>
        <w:t>galerii</w:t>
      </w:r>
      <w:proofErr w:type="spellEnd"/>
      <w:r w:rsidR="00973B19">
        <w:rPr>
          <w:rFonts w:ascii="DS Automobiles Office" w:hAnsi="DS Automobiles Office" w:cs="Arial"/>
          <w:b/>
          <w:bCs/>
          <w:sz w:val="24"/>
          <w:szCs w:val="24"/>
        </w:rPr>
        <w:t>.</w:t>
      </w:r>
    </w:p>
    <w:p w:rsidR="00F36EE0" w:rsidRPr="00F36EE0" w:rsidRDefault="00F36EE0" w:rsidP="00F36EE0">
      <w:pPr>
        <w:spacing w:after="160"/>
        <w:jc w:val="both"/>
        <w:rPr>
          <w:rFonts w:cs="Arial"/>
          <w:bCs/>
          <w:sz w:val="24"/>
          <w:szCs w:val="24"/>
          <w:lang w:val="cs-CZ"/>
        </w:rPr>
      </w:pPr>
    </w:p>
    <w:p w:rsidR="00FB57E1" w:rsidRDefault="00F36EE0" w:rsidP="00F36EE0">
      <w:pPr>
        <w:spacing w:after="160"/>
        <w:jc w:val="both"/>
        <w:rPr>
          <w:rFonts w:cs="Arial"/>
          <w:i/>
          <w:sz w:val="24"/>
          <w:szCs w:val="24"/>
          <w:lang w:val="cs-CZ"/>
        </w:rPr>
      </w:pPr>
      <w:r w:rsidRPr="00F36EE0">
        <w:rPr>
          <w:rFonts w:cs="Arial"/>
          <w:i/>
          <w:sz w:val="24"/>
          <w:szCs w:val="24"/>
          <w:lang w:val="cs-CZ"/>
        </w:rPr>
        <w:t>„</w:t>
      </w:r>
      <w:r w:rsidR="00973B19">
        <w:rPr>
          <w:rFonts w:cs="Arial"/>
          <w:i/>
          <w:sz w:val="24"/>
          <w:szCs w:val="24"/>
          <w:lang w:val="cs-CZ"/>
        </w:rPr>
        <w:t xml:space="preserve">Hned po prvním setkání se značkou DS jsem věděla, že je to pro mne to pravé. </w:t>
      </w:r>
      <w:r w:rsidR="00180A12">
        <w:rPr>
          <w:rFonts w:cs="Arial"/>
          <w:i/>
          <w:sz w:val="24"/>
          <w:szCs w:val="24"/>
          <w:lang w:val="cs-CZ"/>
        </w:rPr>
        <w:t xml:space="preserve">Chtěla jsem originální a stylový vůz. </w:t>
      </w:r>
      <w:r w:rsidR="00973B19">
        <w:rPr>
          <w:rFonts w:cs="Arial"/>
          <w:i/>
          <w:sz w:val="24"/>
          <w:szCs w:val="24"/>
          <w:lang w:val="cs-CZ"/>
        </w:rPr>
        <w:t xml:space="preserve">Vybrala jsem si </w:t>
      </w:r>
      <w:proofErr w:type="spellStart"/>
      <w:r w:rsidR="00973B19">
        <w:rPr>
          <w:rFonts w:cs="Arial"/>
          <w:i/>
          <w:sz w:val="24"/>
          <w:szCs w:val="24"/>
          <w:lang w:val="cs-CZ"/>
        </w:rPr>
        <w:t>plug</w:t>
      </w:r>
      <w:proofErr w:type="spellEnd"/>
      <w:r w:rsidR="00973B19">
        <w:rPr>
          <w:rFonts w:cs="Arial"/>
          <w:i/>
          <w:sz w:val="24"/>
          <w:szCs w:val="24"/>
          <w:lang w:val="cs-CZ"/>
        </w:rPr>
        <w:t xml:space="preserve"> in hybridní model SUV, DS 7 CROSSBACK E-TENSE</w:t>
      </w:r>
      <w:r w:rsidR="00511A02">
        <w:rPr>
          <w:rFonts w:cs="Arial"/>
          <w:i/>
          <w:sz w:val="24"/>
          <w:szCs w:val="24"/>
          <w:lang w:val="cs-CZ"/>
        </w:rPr>
        <w:t xml:space="preserve">.  Nejvíc mě oslovil design exteriéru vozu a zlatá barva </w:t>
      </w:r>
      <w:proofErr w:type="spellStart"/>
      <w:r w:rsidR="00511A02">
        <w:rPr>
          <w:rFonts w:cs="Arial"/>
          <w:i/>
          <w:sz w:val="24"/>
          <w:szCs w:val="24"/>
          <w:lang w:val="cs-CZ"/>
        </w:rPr>
        <w:t>Or</w:t>
      </w:r>
      <w:proofErr w:type="spellEnd"/>
      <w:r w:rsidR="00511A02">
        <w:rPr>
          <w:rFonts w:cs="Arial"/>
          <w:i/>
          <w:sz w:val="24"/>
          <w:szCs w:val="24"/>
          <w:lang w:val="cs-CZ"/>
        </w:rPr>
        <w:t xml:space="preserve"> </w:t>
      </w:r>
      <w:proofErr w:type="spellStart"/>
      <w:r w:rsidR="00511A02">
        <w:rPr>
          <w:rFonts w:cs="Arial"/>
          <w:i/>
          <w:sz w:val="24"/>
          <w:szCs w:val="24"/>
          <w:lang w:val="cs-CZ"/>
        </w:rPr>
        <w:t>Byzantin</w:t>
      </w:r>
      <w:proofErr w:type="spellEnd"/>
      <w:r w:rsidR="00511A02">
        <w:rPr>
          <w:rFonts w:cs="Arial"/>
          <w:i/>
          <w:sz w:val="24"/>
          <w:szCs w:val="24"/>
          <w:lang w:val="cs-CZ"/>
        </w:rPr>
        <w:t>. Ta mi připomíná zlaté kupole chrámů v mém rodném městě, je to moje oblíbená barva, která se často objevuje i v mých kolekcích. Uvnitř mám interiér v </w:t>
      </w:r>
      <w:r w:rsidR="00937729">
        <w:rPr>
          <w:rFonts w:cs="Arial"/>
          <w:i/>
          <w:sz w:val="24"/>
          <w:szCs w:val="24"/>
          <w:lang w:val="cs-CZ"/>
        </w:rPr>
        <w:t>příjemné</w:t>
      </w:r>
      <w:r w:rsidR="00511A02">
        <w:rPr>
          <w:rFonts w:cs="Arial"/>
          <w:i/>
          <w:sz w:val="24"/>
          <w:szCs w:val="24"/>
          <w:lang w:val="cs-CZ"/>
        </w:rPr>
        <w:t xml:space="preserve"> bílé kůži </w:t>
      </w:r>
      <w:proofErr w:type="spellStart"/>
      <w:r w:rsidR="00511A02">
        <w:rPr>
          <w:rFonts w:cs="Arial"/>
          <w:i/>
          <w:sz w:val="24"/>
          <w:szCs w:val="24"/>
          <w:lang w:val="cs-CZ"/>
        </w:rPr>
        <w:t>Rivoli</w:t>
      </w:r>
      <w:proofErr w:type="spellEnd"/>
      <w:r w:rsidR="00511A02">
        <w:rPr>
          <w:rFonts w:cs="Arial"/>
          <w:i/>
          <w:sz w:val="24"/>
          <w:szCs w:val="24"/>
          <w:lang w:val="cs-CZ"/>
        </w:rPr>
        <w:t>. Tato luxusní kombinace zlaté s bílou mě velmi oslovila</w:t>
      </w:r>
      <w:r w:rsidR="00FB57E1">
        <w:rPr>
          <w:rFonts w:cs="Arial"/>
          <w:i/>
          <w:sz w:val="24"/>
          <w:szCs w:val="24"/>
          <w:lang w:val="cs-CZ"/>
        </w:rPr>
        <w:t xml:space="preserve"> </w:t>
      </w:r>
      <w:r w:rsidR="00511A02">
        <w:rPr>
          <w:rFonts w:cs="Arial"/>
          <w:i/>
          <w:sz w:val="24"/>
          <w:szCs w:val="24"/>
          <w:lang w:val="cs-CZ"/>
        </w:rPr>
        <w:t xml:space="preserve">a </w:t>
      </w:r>
      <w:proofErr w:type="spellStart"/>
      <w:r w:rsidR="00511A02">
        <w:rPr>
          <w:rFonts w:cs="Arial"/>
          <w:i/>
          <w:sz w:val="24"/>
          <w:szCs w:val="24"/>
          <w:lang w:val="cs-CZ"/>
        </w:rPr>
        <w:t>plug</w:t>
      </w:r>
      <w:proofErr w:type="spellEnd"/>
      <w:r w:rsidR="00511A02">
        <w:rPr>
          <w:rFonts w:cs="Arial"/>
          <w:i/>
          <w:sz w:val="24"/>
          <w:szCs w:val="24"/>
          <w:lang w:val="cs-CZ"/>
        </w:rPr>
        <w:t xml:space="preserve"> in hybridní verze se</w:t>
      </w:r>
      <w:r w:rsidR="00180A12">
        <w:rPr>
          <w:rFonts w:cs="Arial"/>
          <w:i/>
          <w:sz w:val="24"/>
          <w:szCs w:val="24"/>
          <w:lang w:val="cs-CZ"/>
        </w:rPr>
        <w:t xml:space="preserve"> navíc</w:t>
      </w:r>
      <w:r w:rsidR="00511A02">
        <w:rPr>
          <w:rFonts w:cs="Arial"/>
          <w:i/>
          <w:sz w:val="24"/>
          <w:szCs w:val="24"/>
          <w:lang w:val="cs-CZ"/>
        </w:rPr>
        <w:t xml:space="preserve"> skvěle hodí pro mé potřeby, kdy mohu vůz parkovat přímo u svého butiku v samém centru Prahy v Dlouhé ulici. To jsem netušila, že s </w:t>
      </w:r>
      <w:proofErr w:type="spellStart"/>
      <w:r w:rsidR="00511A02">
        <w:rPr>
          <w:rFonts w:cs="Arial"/>
          <w:i/>
          <w:sz w:val="24"/>
          <w:szCs w:val="24"/>
          <w:lang w:val="cs-CZ"/>
        </w:rPr>
        <w:t>nízkoemisním</w:t>
      </w:r>
      <w:proofErr w:type="spellEnd"/>
      <w:r w:rsidR="00511A02">
        <w:rPr>
          <w:rFonts w:cs="Arial"/>
          <w:i/>
          <w:sz w:val="24"/>
          <w:szCs w:val="24"/>
          <w:lang w:val="cs-CZ"/>
        </w:rPr>
        <w:t xml:space="preserve"> vozem lze využít této výhody volného parkování, včetně modré zóny, a je to </w:t>
      </w:r>
      <w:r w:rsidR="00937729">
        <w:rPr>
          <w:rFonts w:cs="Arial"/>
          <w:i/>
          <w:sz w:val="24"/>
          <w:szCs w:val="24"/>
          <w:lang w:val="cs-CZ"/>
        </w:rPr>
        <w:t>pro mne víta</w:t>
      </w:r>
      <w:r w:rsidR="00511A02">
        <w:rPr>
          <w:rFonts w:cs="Arial"/>
          <w:i/>
          <w:sz w:val="24"/>
          <w:szCs w:val="24"/>
          <w:lang w:val="cs-CZ"/>
        </w:rPr>
        <w:t>ný benefit. Navíc se vůz před butikem krásně vyjímá a vše spolu pe</w:t>
      </w:r>
      <w:r w:rsidR="00937729">
        <w:rPr>
          <w:rFonts w:cs="Arial"/>
          <w:i/>
          <w:sz w:val="24"/>
          <w:szCs w:val="24"/>
          <w:lang w:val="cs-CZ"/>
        </w:rPr>
        <w:t>r</w:t>
      </w:r>
      <w:r w:rsidR="00511A02">
        <w:rPr>
          <w:rFonts w:cs="Arial"/>
          <w:i/>
          <w:sz w:val="24"/>
          <w:szCs w:val="24"/>
          <w:lang w:val="cs-CZ"/>
        </w:rPr>
        <w:t xml:space="preserve">fektně ladí. </w:t>
      </w:r>
      <w:r w:rsidR="00180A12">
        <w:rPr>
          <w:rFonts w:cs="Arial"/>
          <w:i/>
          <w:sz w:val="24"/>
          <w:szCs w:val="24"/>
          <w:lang w:val="cs-CZ"/>
        </w:rPr>
        <w:t>Jezdím po Praze opravdu hodně a jen na elektřinu. To mě baví, jízda v naprostém tic</w:t>
      </w:r>
      <w:r w:rsidR="00937729">
        <w:rPr>
          <w:rFonts w:cs="Arial"/>
          <w:i/>
          <w:sz w:val="24"/>
          <w:szCs w:val="24"/>
          <w:lang w:val="cs-CZ"/>
        </w:rPr>
        <w:t>hu je pro mne nový zážitek</w:t>
      </w:r>
      <w:r w:rsidR="00180A12">
        <w:rPr>
          <w:rFonts w:cs="Arial"/>
          <w:i/>
          <w:sz w:val="24"/>
          <w:szCs w:val="24"/>
          <w:lang w:val="cs-CZ"/>
        </w:rPr>
        <w:t xml:space="preserve">. Vím, že moje DS 7 má výkon 300 koní, ráda řídím a těším se, až i tuto vlastnost pořádně vyzkouším mimo Prahu. Zatím jsem plná dojmů z různých vychytávek, </w:t>
      </w:r>
      <w:r w:rsidR="00780C30">
        <w:rPr>
          <w:rFonts w:cs="Arial"/>
          <w:i/>
          <w:sz w:val="24"/>
          <w:szCs w:val="24"/>
          <w:lang w:val="cs-CZ"/>
        </w:rPr>
        <w:t>natáčecích světlometů, které předvádějí úžasnou podívanou s </w:t>
      </w:r>
      <w:r w:rsidR="00F654A9">
        <w:rPr>
          <w:rFonts w:cs="Arial"/>
          <w:i/>
          <w:sz w:val="24"/>
          <w:szCs w:val="24"/>
          <w:lang w:val="cs-CZ"/>
        </w:rPr>
        <w:t>protáčející</w:t>
      </w:r>
      <w:r w:rsidR="00780C30">
        <w:rPr>
          <w:rFonts w:cs="Arial"/>
          <w:i/>
          <w:sz w:val="24"/>
          <w:szCs w:val="24"/>
          <w:lang w:val="cs-CZ"/>
        </w:rPr>
        <w:t xml:space="preserve">mi se LED segmenty, </w:t>
      </w:r>
      <w:r w:rsidR="00180A12">
        <w:rPr>
          <w:rFonts w:cs="Arial"/>
          <w:i/>
          <w:sz w:val="24"/>
          <w:szCs w:val="24"/>
          <w:lang w:val="cs-CZ"/>
        </w:rPr>
        <w:t xml:space="preserve">nových funkcí, masážních programů, příjemné kůže, broušených ovladačů. A můj vůz mě už i inspiruje v mé </w:t>
      </w:r>
      <w:r w:rsidR="00F116BF">
        <w:rPr>
          <w:rFonts w:cs="Arial"/>
          <w:i/>
          <w:sz w:val="24"/>
          <w:szCs w:val="24"/>
          <w:lang w:val="cs-CZ"/>
        </w:rPr>
        <w:t>tvorbě. D</w:t>
      </w:r>
      <w:r w:rsidR="00180A12">
        <w:rPr>
          <w:rFonts w:cs="Arial"/>
          <w:i/>
          <w:sz w:val="24"/>
          <w:szCs w:val="24"/>
          <w:lang w:val="cs-CZ"/>
        </w:rPr>
        <w:t>o svého portfolia jsem přidala aktuálně roušku s</w:t>
      </w:r>
      <w:r w:rsidR="00F116BF">
        <w:rPr>
          <w:rFonts w:cs="Arial"/>
          <w:i/>
          <w:sz w:val="24"/>
          <w:szCs w:val="24"/>
          <w:lang w:val="cs-CZ"/>
        </w:rPr>
        <w:t xml:space="preserve"> motivem, který vychází z žebrování masky mé DS </w:t>
      </w:r>
      <w:proofErr w:type="spellStart"/>
      <w:r w:rsidR="00F116BF">
        <w:rPr>
          <w:rFonts w:cs="Arial"/>
          <w:i/>
          <w:sz w:val="24"/>
          <w:szCs w:val="24"/>
          <w:lang w:val="cs-CZ"/>
        </w:rPr>
        <w:t>7.“</w:t>
      </w:r>
      <w:r w:rsidR="00F116BF">
        <w:rPr>
          <w:rFonts w:cs="Arial"/>
          <w:sz w:val="24"/>
          <w:szCs w:val="24"/>
          <w:lang w:val="cs-CZ"/>
        </w:rPr>
        <w:t>říká</w:t>
      </w:r>
      <w:proofErr w:type="spellEnd"/>
      <w:r w:rsidR="00F116BF">
        <w:rPr>
          <w:rFonts w:cs="Arial"/>
          <w:sz w:val="24"/>
          <w:szCs w:val="24"/>
          <w:lang w:val="cs-CZ"/>
        </w:rPr>
        <w:t xml:space="preserve"> </w:t>
      </w:r>
      <w:proofErr w:type="spellStart"/>
      <w:r w:rsidR="00F116BF">
        <w:rPr>
          <w:rFonts w:cs="Arial"/>
          <w:sz w:val="24"/>
          <w:szCs w:val="24"/>
          <w:lang w:val="cs-CZ"/>
        </w:rPr>
        <w:t>Natali</w:t>
      </w:r>
      <w:proofErr w:type="spellEnd"/>
      <w:r w:rsidR="00F116BF">
        <w:rPr>
          <w:rFonts w:cs="Arial"/>
          <w:sz w:val="24"/>
          <w:szCs w:val="24"/>
          <w:lang w:val="cs-CZ"/>
        </w:rPr>
        <w:t xml:space="preserve"> </w:t>
      </w:r>
      <w:proofErr w:type="spellStart"/>
      <w:r w:rsidR="00F116BF">
        <w:rPr>
          <w:rFonts w:cs="Arial"/>
          <w:sz w:val="24"/>
          <w:szCs w:val="24"/>
          <w:lang w:val="cs-CZ"/>
        </w:rPr>
        <w:t>Ruden</w:t>
      </w:r>
      <w:proofErr w:type="spellEnd"/>
      <w:r w:rsidR="009E2510" w:rsidRPr="009E2510">
        <w:rPr>
          <w:rFonts w:cs="Arial"/>
          <w:sz w:val="24"/>
          <w:szCs w:val="24"/>
          <w:lang w:val="cs-CZ"/>
        </w:rPr>
        <w:t>.</w:t>
      </w:r>
    </w:p>
    <w:p w:rsidR="00F36EE0" w:rsidRPr="00F36EE0" w:rsidRDefault="00F116BF" w:rsidP="00F36EE0">
      <w:pPr>
        <w:pStyle w:val="NormalWeb"/>
        <w:rPr>
          <w:rFonts w:ascii="DS Automobiles Office" w:hAnsi="DS Automobiles Office" w:cs="Arial"/>
          <w:bCs/>
        </w:rPr>
      </w:pPr>
      <w:r>
        <w:rPr>
          <w:rFonts w:ascii="DS Automobiles Office" w:hAnsi="DS Automobiles Office" w:cs="Arial"/>
          <w:bCs/>
        </w:rPr>
        <w:t>Její</w:t>
      </w:r>
      <w:r w:rsidR="00F36EE0" w:rsidRPr="00F36EE0">
        <w:rPr>
          <w:rFonts w:ascii="DS Automobiles Office" w:hAnsi="DS Automobiles Office" w:cs="Arial"/>
          <w:bCs/>
        </w:rPr>
        <w:t xml:space="preserve"> vůz j</w:t>
      </w:r>
      <w:r>
        <w:rPr>
          <w:rFonts w:ascii="DS Automobiles Office" w:hAnsi="DS Automobiles Office" w:cs="Arial"/>
          <w:bCs/>
        </w:rPr>
        <w:t>e plně vybaven tak, aby i na delších</w:t>
      </w:r>
      <w:r w:rsidR="00F36EE0" w:rsidRPr="00F36EE0">
        <w:rPr>
          <w:rFonts w:ascii="DS Automobiles Office" w:hAnsi="DS Automobiles Office" w:cs="Arial"/>
          <w:bCs/>
        </w:rPr>
        <w:t xml:space="preserve"> cestách posky</w:t>
      </w:r>
      <w:r>
        <w:rPr>
          <w:rFonts w:ascii="DS Automobiles Office" w:hAnsi="DS Automobiles Office" w:cs="Arial"/>
          <w:bCs/>
        </w:rPr>
        <w:t xml:space="preserve">toval maximum pohodlí </w:t>
      </w:r>
      <w:r w:rsidR="00F36EE0" w:rsidRPr="00F36EE0">
        <w:rPr>
          <w:rFonts w:ascii="DS Automobiles Office" w:hAnsi="DS Automobiles Office" w:cs="Arial"/>
          <w:bCs/>
        </w:rPr>
        <w:t>díky systému odpružení</w:t>
      </w:r>
      <w:r w:rsidR="00AC656A">
        <w:rPr>
          <w:rFonts w:ascii="DS Automobiles Office" w:hAnsi="DS Automobiles Office" w:cs="Arial"/>
          <w:bCs/>
        </w:rPr>
        <w:t xml:space="preserve"> DS </w:t>
      </w:r>
      <w:proofErr w:type="spellStart"/>
      <w:r w:rsidR="00AC656A">
        <w:rPr>
          <w:rFonts w:ascii="DS Automobiles Office" w:hAnsi="DS Automobiles Office" w:cs="Arial"/>
          <w:bCs/>
        </w:rPr>
        <w:t>Active</w:t>
      </w:r>
      <w:proofErr w:type="spellEnd"/>
      <w:r w:rsidR="00AC656A">
        <w:rPr>
          <w:rFonts w:ascii="DS Automobiles Office" w:hAnsi="DS Automobiles Office" w:cs="Arial"/>
          <w:bCs/>
        </w:rPr>
        <w:t xml:space="preserve"> </w:t>
      </w:r>
      <w:proofErr w:type="spellStart"/>
      <w:r w:rsidR="00AC656A">
        <w:rPr>
          <w:rFonts w:ascii="DS Automobiles Office" w:hAnsi="DS Automobiles Office" w:cs="Arial"/>
          <w:bCs/>
        </w:rPr>
        <w:t>Scan</w:t>
      </w:r>
      <w:proofErr w:type="spellEnd"/>
      <w:r w:rsidR="00AC656A">
        <w:rPr>
          <w:rFonts w:ascii="DS Automobiles Office" w:hAnsi="DS Automobiles Office" w:cs="Arial"/>
          <w:bCs/>
        </w:rPr>
        <w:t xml:space="preserve"> </w:t>
      </w:r>
      <w:proofErr w:type="spellStart"/>
      <w:r w:rsidR="00AC656A">
        <w:rPr>
          <w:rFonts w:ascii="DS Automobiles Office" w:hAnsi="DS Automobiles Office" w:cs="Arial"/>
          <w:bCs/>
        </w:rPr>
        <w:t>Suspension</w:t>
      </w:r>
      <w:proofErr w:type="spellEnd"/>
      <w:r w:rsidR="00AC656A">
        <w:rPr>
          <w:rFonts w:ascii="DS Automobiles Office" w:hAnsi="DS Automobiles Office" w:cs="Arial"/>
          <w:bCs/>
        </w:rPr>
        <w:t xml:space="preserve">, </w:t>
      </w:r>
      <w:r w:rsidR="00F36EE0" w:rsidRPr="00F36EE0">
        <w:rPr>
          <w:rFonts w:ascii="DS Automobiles Office" w:hAnsi="DS Automobiles Office" w:cs="Arial"/>
          <w:bCs/>
        </w:rPr>
        <w:t>nočnímu vidění DS Night</w:t>
      </w:r>
      <w:r>
        <w:rPr>
          <w:rFonts w:ascii="DS Automobiles Office" w:hAnsi="DS Automobiles Office" w:cs="Arial"/>
          <w:bCs/>
        </w:rPr>
        <w:t xml:space="preserve"> Vision</w:t>
      </w:r>
      <w:r w:rsidR="00AC656A">
        <w:rPr>
          <w:rFonts w:ascii="DS Automobiles Office" w:hAnsi="DS Automobiles Office" w:cs="Arial"/>
          <w:bCs/>
        </w:rPr>
        <w:t xml:space="preserve"> nebo možnosti </w:t>
      </w:r>
      <w:proofErr w:type="spellStart"/>
      <w:r w:rsidR="00AC656A">
        <w:rPr>
          <w:rFonts w:ascii="DS Automobiles Office" w:hAnsi="DS Automobiles Office" w:cs="Arial"/>
          <w:bCs/>
        </w:rPr>
        <w:t>poloautonomního</w:t>
      </w:r>
      <w:proofErr w:type="spellEnd"/>
      <w:r w:rsidR="00AC656A">
        <w:rPr>
          <w:rFonts w:ascii="DS Automobiles Office" w:hAnsi="DS Automobiles Office" w:cs="Arial"/>
          <w:bCs/>
        </w:rPr>
        <w:t xml:space="preserve"> řízení DS </w:t>
      </w:r>
      <w:proofErr w:type="spellStart"/>
      <w:r w:rsidR="00AC656A">
        <w:rPr>
          <w:rFonts w:ascii="DS Automobiles Office" w:hAnsi="DS Automobiles Office" w:cs="Arial"/>
          <w:bCs/>
        </w:rPr>
        <w:t>Connected</w:t>
      </w:r>
      <w:proofErr w:type="spellEnd"/>
      <w:r w:rsidR="00AC656A">
        <w:rPr>
          <w:rFonts w:ascii="DS Automobiles Office" w:hAnsi="DS Automobiles Office" w:cs="Arial"/>
          <w:bCs/>
        </w:rPr>
        <w:t xml:space="preserve"> Pilot</w:t>
      </w:r>
      <w:r>
        <w:rPr>
          <w:rFonts w:ascii="DS Automobiles Office" w:hAnsi="DS Automobiles Office" w:cs="Arial"/>
          <w:bCs/>
        </w:rPr>
        <w:t xml:space="preserve">. Interiér je proveden ve stylu </w:t>
      </w:r>
      <w:proofErr w:type="spellStart"/>
      <w:r>
        <w:rPr>
          <w:rFonts w:ascii="DS Automobiles Office" w:hAnsi="DS Automobiles Office" w:cs="Arial"/>
          <w:bCs/>
        </w:rPr>
        <w:t>Rivoli</w:t>
      </w:r>
      <w:proofErr w:type="spellEnd"/>
      <w:r w:rsidR="00F36EE0" w:rsidRPr="00F36EE0">
        <w:rPr>
          <w:rFonts w:ascii="DS Automobiles Office" w:hAnsi="DS Automobiles Office" w:cs="Arial"/>
          <w:bCs/>
        </w:rPr>
        <w:t>, s</w:t>
      </w:r>
      <w:r>
        <w:rPr>
          <w:rFonts w:ascii="DS Automobiles Office" w:hAnsi="DS Automobiles Office" w:cs="Arial"/>
          <w:bCs/>
        </w:rPr>
        <w:t>e světlým koženým čalouněním</w:t>
      </w:r>
      <w:r w:rsidR="00AC656A">
        <w:rPr>
          <w:rFonts w:ascii="DS Automobiles Office" w:hAnsi="DS Automobiles Office" w:cs="Arial"/>
          <w:bCs/>
        </w:rPr>
        <w:t xml:space="preserve"> Claudia</w:t>
      </w:r>
      <w:r>
        <w:rPr>
          <w:rFonts w:ascii="DS Automobiles Office" w:hAnsi="DS Automobiles Office" w:cs="Arial"/>
          <w:bCs/>
        </w:rPr>
        <w:t xml:space="preserve"> a vyhřívanými </w:t>
      </w:r>
      <w:r w:rsidR="00F36EE0" w:rsidRPr="00F36EE0">
        <w:rPr>
          <w:rFonts w:ascii="DS Automobiles Office" w:hAnsi="DS Automobiles Office" w:cs="Arial"/>
          <w:bCs/>
        </w:rPr>
        <w:t>předními sedadly, zabudovanou navigací a zpětnou kamerou, světla DS LED V</w:t>
      </w:r>
      <w:r>
        <w:rPr>
          <w:rFonts w:ascii="DS Automobiles Office" w:hAnsi="DS Automobiles Office" w:cs="Arial"/>
          <w:bCs/>
        </w:rPr>
        <w:t>ision nebo specifické hliníkové disky na 19</w:t>
      </w:r>
      <w:r w:rsidR="00F36EE0" w:rsidRPr="00F36EE0">
        <w:rPr>
          <w:rFonts w:ascii="DS Automobiles Office" w:hAnsi="DS Automobiles Office" w:cs="Arial"/>
          <w:bCs/>
        </w:rPr>
        <w:t>-ti palcových kolech dotvářejí jedinečný charakter vozu a z</w:t>
      </w:r>
      <w:r w:rsidR="00AC656A">
        <w:rPr>
          <w:rFonts w:ascii="DS Automobiles Office" w:hAnsi="DS Automobiles Office" w:cs="Arial"/>
          <w:bCs/>
        </w:rPr>
        <w:t xml:space="preserve">příjemňují jízdní zážitky. Poslech hudby zpříjemňuje </w:t>
      </w:r>
      <w:r w:rsidR="00F36EE0" w:rsidRPr="00F36EE0">
        <w:rPr>
          <w:rFonts w:ascii="DS Automobiles Office" w:hAnsi="DS Automobiles Office" w:cs="Arial"/>
          <w:bCs/>
        </w:rPr>
        <w:t xml:space="preserve">špičkový Hi-Fi systém </w:t>
      </w:r>
      <w:proofErr w:type="spellStart"/>
      <w:r w:rsidR="00F36EE0" w:rsidRPr="00F36EE0">
        <w:rPr>
          <w:rFonts w:ascii="DS Automobiles Office" w:hAnsi="DS Automobiles Office" w:cs="Arial"/>
          <w:bCs/>
        </w:rPr>
        <w:t>FOCAL</w:t>
      </w:r>
      <w:proofErr w:type="spellEnd"/>
      <w:r w:rsidR="00F36EE0" w:rsidRPr="00F36EE0">
        <w:rPr>
          <w:rFonts w:ascii="DS Automobiles Office" w:hAnsi="DS Automobiles Office" w:cs="Arial"/>
          <w:bCs/>
        </w:rPr>
        <w:t xml:space="preserve"> </w:t>
      </w:r>
      <w:proofErr w:type="spellStart"/>
      <w:r w:rsidR="00F36EE0" w:rsidRPr="00F36EE0">
        <w:rPr>
          <w:rFonts w:ascii="DS Automobiles Office" w:hAnsi="DS Automobiles Office" w:cs="Arial"/>
          <w:bCs/>
        </w:rPr>
        <w:t>Electra</w:t>
      </w:r>
      <w:proofErr w:type="spellEnd"/>
      <w:r w:rsidR="00F36EE0" w:rsidRPr="00F36EE0">
        <w:rPr>
          <w:rFonts w:ascii="DS Automobiles Office" w:hAnsi="DS Automobiles Office" w:cs="Arial"/>
          <w:bCs/>
        </w:rPr>
        <w:t xml:space="preserve"> se 14 reproduktory</w:t>
      </w:r>
      <w:r w:rsidR="00AC656A">
        <w:rPr>
          <w:rFonts w:ascii="DS Automobiles Office" w:hAnsi="DS Automobiles Office" w:cs="Arial"/>
          <w:bCs/>
        </w:rPr>
        <w:t xml:space="preserve">. Třešničkou jsou analogové hodiny od </w:t>
      </w:r>
      <w:r w:rsidR="00825D64">
        <w:rPr>
          <w:rFonts w:ascii="DS Automobiles Office" w:hAnsi="DS Automobiles Office" w:cs="Arial"/>
          <w:bCs/>
        </w:rPr>
        <w:t xml:space="preserve">prestižní </w:t>
      </w:r>
      <w:r w:rsidR="00AC656A">
        <w:rPr>
          <w:rFonts w:ascii="DS Automobiles Office" w:hAnsi="DS Automobiles Office" w:cs="Arial"/>
          <w:bCs/>
        </w:rPr>
        <w:t xml:space="preserve">značky </w:t>
      </w:r>
      <w:proofErr w:type="spellStart"/>
      <w:r w:rsidR="00AC656A">
        <w:rPr>
          <w:rFonts w:ascii="DS Automobiles Office" w:hAnsi="DS Automobiles Office" w:cs="Arial"/>
          <w:bCs/>
        </w:rPr>
        <w:t>B.R.M</w:t>
      </w:r>
      <w:proofErr w:type="spellEnd"/>
      <w:r w:rsidR="00AC656A">
        <w:rPr>
          <w:rFonts w:ascii="DS Automobiles Office" w:hAnsi="DS Automobiles Office" w:cs="Arial"/>
          <w:bCs/>
        </w:rPr>
        <w:t>.</w:t>
      </w:r>
      <w:r w:rsidR="00780C30">
        <w:rPr>
          <w:rFonts w:ascii="DS Automobiles Office" w:hAnsi="DS Automobiles Office" w:cs="Arial"/>
          <w:bCs/>
        </w:rPr>
        <w:t xml:space="preserve"> nebo hliníkové elementy zdobené technikou gilošování</w:t>
      </w:r>
      <w:r w:rsidR="00AC656A">
        <w:rPr>
          <w:rFonts w:ascii="DS Automobiles Office" w:hAnsi="DS Automobiles Office" w:cs="Arial"/>
          <w:bCs/>
        </w:rPr>
        <w:t>.</w:t>
      </w:r>
    </w:p>
    <w:p w:rsidR="007673D3" w:rsidRPr="00E43A32" w:rsidRDefault="007673D3" w:rsidP="00A372C7">
      <w:pPr>
        <w:pStyle w:val="Text"/>
        <w:spacing w:line="276" w:lineRule="auto"/>
        <w:rPr>
          <w:b/>
          <w:caps/>
          <w:color w:val="AD0040" w:themeColor="accent3"/>
          <w:lang w:val="cs-CZ"/>
        </w:rPr>
      </w:pPr>
    </w:p>
    <w:p w:rsidR="00331742" w:rsidRPr="00E43A32" w:rsidRDefault="002B54DA" w:rsidP="00A372C7">
      <w:pPr>
        <w:spacing w:after="200" w:line="276" w:lineRule="auto"/>
        <w:jc w:val="both"/>
        <w:rPr>
          <w:b/>
          <w:lang w:val="cs-CZ"/>
        </w:rPr>
      </w:pPr>
      <w:r w:rsidRPr="00E43A32">
        <w:rPr>
          <w:b/>
          <w:lang w:val="cs-CZ" w:bidi="cs-CZ"/>
        </w:rPr>
        <w:t>KONTAKTY PRO MÉDIA</w:t>
      </w:r>
    </w:p>
    <w:p w:rsidR="0022792A" w:rsidRPr="00E43A32" w:rsidRDefault="0022792A" w:rsidP="00A372C7">
      <w:pPr>
        <w:pStyle w:val="Textcontacts"/>
        <w:rPr>
          <w:lang w:val="cs-CZ"/>
        </w:rPr>
      </w:pPr>
    </w:p>
    <w:p w:rsidR="00D132B5" w:rsidRDefault="00AC241A" w:rsidP="00D448DF">
      <w:pPr>
        <w:pStyle w:val="Textcontacts"/>
        <w:jc w:val="left"/>
        <w:rPr>
          <w:lang w:val="cs-CZ" w:bidi="cs-CZ"/>
        </w:rPr>
      </w:pPr>
      <w:r>
        <w:rPr>
          <w:lang w:val="cs-CZ" w:bidi="cs-CZ"/>
        </w:rPr>
        <w:t xml:space="preserve">DS </w:t>
      </w:r>
      <w:proofErr w:type="spellStart"/>
      <w:r>
        <w:rPr>
          <w:lang w:val="cs-CZ" w:bidi="cs-CZ"/>
        </w:rPr>
        <w:t>Automobiles</w:t>
      </w:r>
      <w:proofErr w:type="spellEnd"/>
      <w:r>
        <w:rPr>
          <w:lang w:val="cs-CZ" w:bidi="cs-CZ"/>
        </w:rPr>
        <w:t xml:space="preserve">: </w:t>
      </w:r>
      <w:r w:rsidR="00D448DF">
        <w:rPr>
          <w:lang w:val="cs-CZ" w:bidi="cs-CZ"/>
        </w:rPr>
        <w:t xml:space="preserve">Martina Bedrnová  +420-724 009 700 – </w:t>
      </w:r>
      <w:r w:rsidR="00D448DF" w:rsidRPr="00D448DF">
        <w:rPr>
          <w:lang w:val="cs-CZ" w:bidi="cs-CZ"/>
        </w:rPr>
        <w:t xml:space="preserve">martina.bedrnova@p-automobil-import.cz </w:t>
      </w:r>
    </w:p>
    <w:p w:rsidR="00D132B5" w:rsidRDefault="00636A72" w:rsidP="00D448DF">
      <w:pPr>
        <w:pStyle w:val="Textcontacts"/>
        <w:jc w:val="left"/>
        <w:rPr>
          <w:lang w:val="cs-CZ" w:bidi="cs-CZ"/>
        </w:rPr>
      </w:pPr>
      <w:hyperlink r:id="rId9" w:history="1">
        <w:proofErr w:type="spellStart"/>
        <w:r w:rsidR="00D132B5" w:rsidRPr="00682B19">
          <w:rPr>
            <w:rStyle w:val="Hyperlink"/>
            <w:lang w:val="cs-CZ" w:bidi="cs-CZ"/>
          </w:rPr>
          <w:t>www.dsautomobiles.cz</w:t>
        </w:r>
        <w:proofErr w:type="spellEnd"/>
      </w:hyperlink>
    </w:p>
    <w:p w:rsidR="00775EC4" w:rsidRDefault="00D448DF" w:rsidP="00D448DF">
      <w:pPr>
        <w:pStyle w:val="Textcontacts"/>
        <w:jc w:val="left"/>
        <w:rPr>
          <w:lang w:val="cs-CZ" w:bidi="cs-CZ"/>
        </w:rPr>
      </w:pPr>
      <w:r w:rsidRPr="00D448DF">
        <w:rPr>
          <w:lang w:val="cs-CZ" w:bidi="cs-CZ"/>
        </w:rPr>
        <w:t xml:space="preserve">   </w:t>
      </w:r>
    </w:p>
    <w:p w:rsidR="005A7D75" w:rsidRPr="00E43A32" w:rsidRDefault="005A7D75" w:rsidP="00A372C7">
      <w:pPr>
        <w:jc w:val="both"/>
        <w:rPr>
          <w:lang w:val="cs-CZ"/>
        </w:rPr>
      </w:pPr>
    </w:p>
    <w:p w:rsidR="00D064FF" w:rsidRDefault="0033204D" w:rsidP="00A372C7">
      <w:pPr>
        <w:pStyle w:val="Heading2"/>
        <w:jc w:val="both"/>
        <w:rPr>
          <w:lang w:val="cs-CZ" w:bidi="cs-CZ"/>
        </w:rPr>
      </w:pPr>
      <w:r>
        <w:rPr>
          <w:lang w:val="cs-CZ" w:bidi="cs-CZ"/>
        </w:rPr>
        <w:t xml:space="preserve">O DS </w:t>
      </w:r>
      <w:proofErr w:type="spellStart"/>
      <w:r>
        <w:rPr>
          <w:lang w:val="cs-CZ" w:bidi="cs-CZ"/>
        </w:rPr>
        <w:t>AUTOMOBILES</w:t>
      </w:r>
      <w:proofErr w:type="spellEnd"/>
    </w:p>
    <w:p w:rsidR="0071410B" w:rsidRPr="00E43A32" w:rsidRDefault="0071410B" w:rsidP="00A372C7">
      <w:pPr>
        <w:pStyle w:val="Text"/>
        <w:spacing w:after="200" w:line="276" w:lineRule="auto"/>
        <w:rPr>
          <w:lang w:val="cs-CZ"/>
        </w:rPr>
      </w:pPr>
      <w:r w:rsidRPr="00E43A32">
        <w:rPr>
          <w:lang w:val="cs-CZ" w:bidi="cs-CZ"/>
        </w:rPr>
        <w:t xml:space="preserve">Poháněna avantgardním duchem a podpořena výjimečným dědictvím vozu DS z roku 1955, má společnost DS </w:t>
      </w:r>
      <w:proofErr w:type="spellStart"/>
      <w:r w:rsidRPr="00E43A32">
        <w:rPr>
          <w:lang w:val="cs-CZ" w:bidi="cs-CZ"/>
        </w:rPr>
        <w:t>Automobiles</w:t>
      </w:r>
      <w:proofErr w:type="spellEnd"/>
      <w:r w:rsidRPr="00E43A32">
        <w:rPr>
          <w:lang w:val="cs-CZ" w:bidi="cs-CZ"/>
        </w:rPr>
        <w:t>, která zahájila svoji činnost v roce 2015, za cíl ztělesnit</w:t>
      </w:r>
      <w:r w:rsidR="00F446BA">
        <w:rPr>
          <w:lang w:val="cs-CZ" w:bidi="cs-CZ"/>
        </w:rPr>
        <w:t xml:space="preserve"> francouzský</w:t>
      </w:r>
      <w:r w:rsidRPr="00E43A32">
        <w:rPr>
          <w:lang w:val="cs-CZ" w:bidi="cs-CZ"/>
        </w:rPr>
        <w:t xml:space="preserve"> luxus v automobilovém průmyslu. DS </w:t>
      </w:r>
      <w:proofErr w:type="spellStart"/>
      <w:r w:rsidRPr="00E43A32">
        <w:rPr>
          <w:lang w:val="cs-CZ" w:bidi="cs-CZ"/>
        </w:rPr>
        <w:t>Automobiles</w:t>
      </w:r>
      <w:proofErr w:type="spellEnd"/>
      <w:r w:rsidRPr="00E43A32">
        <w:rPr>
          <w:lang w:val="cs-CZ" w:bidi="cs-CZ"/>
        </w:rPr>
        <w:t xml:space="preserve"> je prémiová značka skupiny PSA.</w:t>
      </w:r>
    </w:p>
    <w:p w:rsidR="0071410B" w:rsidRPr="00E43A32" w:rsidRDefault="0071410B" w:rsidP="00A372C7">
      <w:pPr>
        <w:pStyle w:val="Text"/>
        <w:spacing w:after="200" w:line="276" w:lineRule="auto"/>
        <w:rPr>
          <w:lang w:val="cs-CZ" w:eastAsia="fr-FR"/>
        </w:rPr>
      </w:pPr>
      <w:r w:rsidRPr="00E43A32">
        <w:rPr>
          <w:lang w:val="cs-CZ" w:bidi="cs-CZ"/>
        </w:rPr>
        <w:lastRenderedPageBreak/>
        <w:t>Modely DS druhé generace navržené pro zákazníky, kteří hledají osobitý výraz a touží po nejnovějších technologiích, kombinují propracovanost a pokročilé technologie. S SUV vozy DS 7 CROSSBACK a DS 3 CROSSBACK představuje značka DS řadu šesti světových vozidel, všechna nabízená v elektrifikovaných verzích pod značkou E-TENSE.</w:t>
      </w:r>
    </w:p>
    <w:p w:rsidR="0071410B" w:rsidRPr="00E43A32" w:rsidRDefault="0071410B" w:rsidP="00A372C7">
      <w:pPr>
        <w:pStyle w:val="Text"/>
        <w:spacing w:after="200" w:line="276" w:lineRule="auto"/>
        <w:rPr>
          <w:lang w:val="cs-CZ"/>
        </w:rPr>
      </w:pPr>
      <w:r w:rsidRPr="00E43A32">
        <w:rPr>
          <w:lang w:val="cs-CZ" w:bidi="cs-CZ"/>
        </w:rPr>
        <w:t xml:space="preserve">Pro své náročné zákazníky vytvořila společnost DS </w:t>
      </w:r>
      <w:proofErr w:type="spellStart"/>
      <w:r w:rsidRPr="00E43A32">
        <w:rPr>
          <w:lang w:val="cs-CZ" w:bidi="cs-CZ"/>
        </w:rPr>
        <w:t>Automobiles</w:t>
      </w:r>
      <w:proofErr w:type="spellEnd"/>
      <w:r w:rsidRPr="00E43A32">
        <w:rPr>
          <w:lang w:val="cs-CZ" w:bidi="cs-CZ"/>
        </w:rPr>
        <w:t xml:space="preserve"> program „</w:t>
      </w:r>
      <w:proofErr w:type="spellStart"/>
      <w:r w:rsidRPr="00E43A32">
        <w:rPr>
          <w:lang w:val="cs-CZ" w:bidi="cs-CZ"/>
        </w:rPr>
        <w:t>ONLY</w:t>
      </w:r>
      <w:proofErr w:type="spellEnd"/>
      <w:r w:rsidRPr="00E43A32">
        <w:rPr>
          <w:lang w:val="cs-CZ" w:bidi="cs-CZ"/>
        </w:rPr>
        <w:t xml:space="preserve"> </w:t>
      </w:r>
      <w:proofErr w:type="spellStart"/>
      <w:r w:rsidRPr="00E43A32">
        <w:rPr>
          <w:lang w:val="cs-CZ" w:bidi="cs-CZ"/>
        </w:rPr>
        <w:t>YOU</w:t>
      </w:r>
      <w:proofErr w:type="spellEnd"/>
      <w:r w:rsidRPr="00E43A32">
        <w:rPr>
          <w:lang w:val="cs-CZ" w:bidi="cs-CZ"/>
        </w:rPr>
        <w:t xml:space="preserve">“, exkluzivní servisní program pro jedinečný zážitek se značkou. </w:t>
      </w:r>
    </w:p>
    <w:p w:rsidR="0071410B" w:rsidRPr="00E43A32" w:rsidRDefault="0071410B" w:rsidP="00A372C7">
      <w:pPr>
        <w:pStyle w:val="Text"/>
        <w:spacing w:after="200" w:line="276" w:lineRule="auto"/>
        <w:rPr>
          <w:lang w:val="cs-CZ"/>
        </w:rPr>
      </w:pPr>
      <w:r w:rsidRPr="00E43A32">
        <w:rPr>
          <w:lang w:val="cs-CZ" w:bidi="cs-CZ"/>
        </w:rPr>
        <w:t xml:space="preserve">Značka DS, která působí ve 35 zemích, vytvořila a rozvíjí exkluzivní distribuční síť zahrnující 400 prodejních míst DS STORES a salonů DS SALONS po celém světě. </w:t>
      </w:r>
    </w:p>
    <w:p w:rsidR="0071410B" w:rsidRPr="00E43A32" w:rsidRDefault="0071410B" w:rsidP="00A372C7">
      <w:pPr>
        <w:pStyle w:val="Heading4"/>
        <w:jc w:val="both"/>
        <w:rPr>
          <w:rStyle w:val="Hyperlink"/>
          <w:color w:val="2F2726" w:themeColor="accent2"/>
          <w:lang w:val="cs-CZ"/>
        </w:rPr>
      </w:pPr>
      <w:r w:rsidRPr="00E43A32">
        <w:rPr>
          <w:rStyle w:val="Hyperlink"/>
          <w:color w:val="2F2726" w:themeColor="accent2"/>
          <w:lang w:val="cs-CZ" w:bidi="cs-CZ"/>
        </w:rPr>
        <w:t xml:space="preserve">Všechny novinky DS můžete sledovat na </w:t>
      </w:r>
      <w:proofErr w:type="spellStart"/>
      <w:r w:rsidRPr="00E43A32">
        <w:rPr>
          <w:rStyle w:val="Hyperlink"/>
          <w:color w:val="2F2726" w:themeColor="accent2"/>
          <w:lang w:val="cs-CZ" w:bidi="cs-CZ"/>
        </w:rPr>
        <w:t>www.DSautomobiles.com</w:t>
      </w:r>
      <w:proofErr w:type="spellEnd"/>
      <w:r w:rsidRPr="00E43A32">
        <w:rPr>
          <w:rStyle w:val="Hyperlink"/>
          <w:color w:val="2F2726" w:themeColor="accent2"/>
          <w:lang w:val="cs-CZ" w:bidi="cs-CZ"/>
        </w:rPr>
        <w:t xml:space="preserve"> @</w:t>
      </w:r>
      <w:proofErr w:type="spellStart"/>
      <w:r w:rsidRPr="00E43A32">
        <w:rPr>
          <w:rStyle w:val="Hyperlink"/>
          <w:color w:val="2F2726" w:themeColor="accent2"/>
          <w:lang w:val="cs-CZ" w:bidi="cs-CZ"/>
        </w:rPr>
        <w:t>DS_Official</w:t>
      </w:r>
      <w:proofErr w:type="spellEnd"/>
    </w:p>
    <w:p w:rsidR="00C945CD" w:rsidRDefault="00C945CD" w:rsidP="00A372C7">
      <w:pPr>
        <w:jc w:val="both"/>
        <w:rPr>
          <w:lang w:val="cs-CZ"/>
        </w:rPr>
      </w:pPr>
    </w:p>
    <w:p w:rsidR="002F04F2" w:rsidRDefault="002F04F2" w:rsidP="00A372C7">
      <w:pPr>
        <w:jc w:val="both"/>
        <w:rPr>
          <w:lang w:val="cs-CZ"/>
        </w:rPr>
      </w:pPr>
    </w:p>
    <w:p w:rsidR="002F04F2" w:rsidRPr="002F04F2" w:rsidRDefault="002F04F2" w:rsidP="002F04F2">
      <w:pPr>
        <w:pStyle w:val="Heading1"/>
        <w:rPr>
          <w:rFonts w:ascii="DS Automobiles Office" w:hAnsi="DS Automobiles Office"/>
          <w:b w:val="0"/>
          <w:color w:val="auto"/>
          <w:lang w:val="cs-CZ"/>
        </w:rPr>
      </w:pPr>
      <w:r w:rsidRPr="002F04F2">
        <w:rPr>
          <w:rFonts w:ascii="DS Automobiles Office" w:hAnsi="DS Automobiles Office"/>
          <w:b w:val="0"/>
          <w:lang w:val="cs-CZ"/>
        </w:rPr>
        <w:t xml:space="preserve">O </w:t>
      </w:r>
      <w:proofErr w:type="spellStart"/>
      <w:r w:rsidRPr="002F04F2">
        <w:rPr>
          <w:rFonts w:ascii="DS Automobiles Office" w:hAnsi="DS Automobiles Office"/>
          <w:b w:val="0"/>
          <w:lang w:val="cs-CZ"/>
        </w:rPr>
        <w:t>NATALI</w:t>
      </w:r>
      <w:proofErr w:type="spellEnd"/>
      <w:r w:rsidRPr="002F04F2">
        <w:rPr>
          <w:rFonts w:ascii="DS Automobiles Office" w:hAnsi="DS Automobiles Office"/>
          <w:b w:val="0"/>
          <w:lang w:val="cs-CZ"/>
        </w:rPr>
        <w:t xml:space="preserve"> </w:t>
      </w:r>
      <w:proofErr w:type="spellStart"/>
      <w:r w:rsidRPr="002F04F2">
        <w:rPr>
          <w:rFonts w:ascii="DS Automobiles Office" w:hAnsi="DS Automobiles Office"/>
          <w:b w:val="0"/>
          <w:lang w:val="cs-CZ"/>
        </w:rPr>
        <w:t>RUDEN</w:t>
      </w:r>
      <w:proofErr w:type="spellEnd"/>
    </w:p>
    <w:p w:rsidR="002F04F2" w:rsidRPr="002F04F2" w:rsidRDefault="002F04F2" w:rsidP="002F04F2">
      <w:pPr>
        <w:pStyle w:val="NormalWeb"/>
        <w:rPr>
          <w:rFonts w:ascii="DS Automobiles Office" w:hAnsi="DS Automobiles Office"/>
          <w:b/>
        </w:rPr>
      </w:pPr>
      <w:proofErr w:type="spellStart"/>
      <w:r w:rsidRPr="002F04F2">
        <w:rPr>
          <w:rStyle w:val="Strong"/>
          <w:rFonts w:ascii="DS Automobiles Office" w:hAnsi="DS Automobiles Office"/>
          <w:b w:val="0"/>
        </w:rPr>
        <w:t>Natali</w:t>
      </w:r>
      <w:proofErr w:type="spellEnd"/>
      <w:r w:rsidRPr="002F04F2">
        <w:rPr>
          <w:rStyle w:val="Strong"/>
          <w:rFonts w:ascii="DS Automobiles Office" w:hAnsi="DS Automobiles Office"/>
          <w:b w:val="0"/>
        </w:rPr>
        <w:t xml:space="preserve"> </w:t>
      </w:r>
      <w:proofErr w:type="spellStart"/>
      <w:r w:rsidRPr="002F04F2">
        <w:rPr>
          <w:rStyle w:val="Strong"/>
          <w:rFonts w:ascii="DS Automobiles Office" w:hAnsi="DS Automobiles Office"/>
          <w:b w:val="0"/>
        </w:rPr>
        <w:t>Ruden</w:t>
      </w:r>
      <w:proofErr w:type="spellEnd"/>
      <w:r w:rsidRPr="002F04F2">
        <w:rPr>
          <w:rStyle w:val="Strong"/>
          <w:rFonts w:ascii="DS Automobiles Office" w:hAnsi="DS Automobiles Office"/>
          <w:b w:val="0"/>
        </w:rPr>
        <w:t xml:space="preserve"> je módní návrhářkou s originálním a jedinečným stylem. Pochází z Kyjeva, kde vystudovala prestižní Kyjevskou akademii designu, obor Návrhářství oděvů. Pokračuje tak v rodinné tradici, zvolila si stejné povolání jako dříve i její matka. S vlastní módní značkou působí </w:t>
      </w:r>
      <w:proofErr w:type="spellStart"/>
      <w:r w:rsidRPr="002F04F2">
        <w:rPr>
          <w:rStyle w:val="Strong"/>
          <w:rFonts w:ascii="DS Automobiles Office" w:hAnsi="DS Automobiles Office"/>
          <w:b w:val="0"/>
        </w:rPr>
        <w:t>Natali</w:t>
      </w:r>
      <w:proofErr w:type="spellEnd"/>
      <w:r w:rsidRPr="002F04F2">
        <w:rPr>
          <w:rStyle w:val="Strong"/>
          <w:rFonts w:ascii="DS Automobiles Office" w:hAnsi="DS Automobiles Office"/>
          <w:b w:val="0"/>
        </w:rPr>
        <w:t xml:space="preserve"> </w:t>
      </w:r>
      <w:proofErr w:type="spellStart"/>
      <w:r w:rsidRPr="002F04F2">
        <w:rPr>
          <w:rStyle w:val="Strong"/>
          <w:rFonts w:ascii="DS Automobiles Office" w:hAnsi="DS Automobiles Office"/>
          <w:b w:val="0"/>
        </w:rPr>
        <w:t>Ruden</w:t>
      </w:r>
      <w:proofErr w:type="spellEnd"/>
      <w:r w:rsidRPr="002F04F2">
        <w:rPr>
          <w:rStyle w:val="Strong"/>
          <w:rFonts w:ascii="DS Automobiles Office" w:hAnsi="DS Automobiles Office"/>
          <w:b w:val="0"/>
        </w:rPr>
        <w:t xml:space="preserve"> na našem trhu již od roku 1992, kdy se do České republiky natrvalo přestěhovala. </w:t>
      </w:r>
    </w:p>
    <w:p w:rsidR="002F04F2" w:rsidRPr="00E43A32" w:rsidRDefault="002F04F2" w:rsidP="00A372C7">
      <w:pPr>
        <w:jc w:val="both"/>
        <w:rPr>
          <w:lang w:val="cs-CZ"/>
        </w:rPr>
      </w:pPr>
    </w:p>
    <w:p w:rsidR="00C945CD" w:rsidRPr="00E43A32" w:rsidRDefault="00C945CD" w:rsidP="00A372C7">
      <w:pPr>
        <w:jc w:val="both"/>
        <w:rPr>
          <w:lang w:val="cs-CZ"/>
        </w:rPr>
      </w:pPr>
    </w:p>
    <w:p w:rsidR="00B25546" w:rsidRPr="00E43A32" w:rsidRDefault="00B25546" w:rsidP="00A372C7">
      <w:pPr>
        <w:pStyle w:val="Text"/>
        <w:rPr>
          <w:sz w:val="22"/>
          <w:lang w:val="cs-CZ" w:eastAsia="fr-FR"/>
        </w:rPr>
      </w:pPr>
    </w:p>
    <w:p w:rsidR="004C374C" w:rsidRPr="00E43A32" w:rsidRDefault="004C374C" w:rsidP="00A372C7">
      <w:pPr>
        <w:pStyle w:val="Heading4"/>
        <w:spacing w:after="200" w:line="276" w:lineRule="auto"/>
        <w:jc w:val="both"/>
        <w:rPr>
          <w:rStyle w:val="Hyperlink"/>
          <w:color w:val="2F2726" w:themeColor="accent2"/>
          <w:lang w:val="cs-CZ"/>
        </w:rPr>
      </w:pPr>
    </w:p>
    <w:p w:rsidR="004C374C" w:rsidRPr="00E43A32" w:rsidRDefault="004C374C" w:rsidP="00A372C7">
      <w:pPr>
        <w:spacing w:after="200" w:line="276" w:lineRule="auto"/>
        <w:jc w:val="both"/>
        <w:rPr>
          <w:lang w:val="cs-CZ"/>
        </w:rPr>
      </w:pPr>
    </w:p>
    <w:p w:rsidR="001E5AB2" w:rsidRPr="00E43A32" w:rsidRDefault="001E5AB2" w:rsidP="00A372C7">
      <w:pPr>
        <w:jc w:val="both"/>
        <w:rPr>
          <w:lang w:val="cs-CZ"/>
        </w:rPr>
      </w:pPr>
    </w:p>
    <w:tbl>
      <w:tblPr>
        <w:tblStyle w:val="TableGrid"/>
        <w:tblpPr w:vertAnchor="page" w:horzAnchor="page" w:tblpXSpec="center" w:tblpYSpec="center"/>
        <w:tblW w:w="1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1"/>
      </w:tblGrid>
      <w:tr w:rsidR="008C6011" w:rsidRPr="00636A72" w:rsidTr="002B219D">
        <w:trPr>
          <w:trHeight w:hRule="exact" w:val="1871"/>
        </w:trPr>
        <w:tc>
          <w:tcPr>
            <w:tcW w:w="10096" w:type="dxa"/>
            <w:vAlign w:val="center"/>
          </w:tcPr>
          <w:p w:rsidR="008C6011" w:rsidRPr="00E43A32" w:rsidRDefault="008C6011" w:rsidP="00A372C7">
            <w:pPr>
              <w:jc w:val="both"/>
              <w:rPr>
                <w:lang w:val="cs-CZ"/>
              </w:rPr>
            </w:pPr>
          </w:p>
        </w:tc>
      </w:tr>
    </w:tbl>
    <w:p w:rsidR="008C6011" w:rsidRPr="00E43A32" w:rsidRDefault="00DD5655" w:rsidP="00A372C7">
      <w:pPr>
        <w:jc w:val="both"/>
        <w:rPr>
          <w:lang w:val="cs-CZ"/>
        </w:rPr>
      </w:pPr>
      <w:r w:rsidRPr="00E43A32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597FE1B4" wp14:editId="1A029D32">
            <wp:simplePos x="0" y="0"/>
            <wp:positionH relativeFrom="margin">
              <wp:posOffset>2208530</wp:posOffset>
            </wp:positionH>
            <wp:positionV relativeFrom="paragraph">
              <wp:posOffset>2284028</wp:posOffset>
            </wp:positionV>
            <wp:extent cx="1905000" cy="19050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_Logo_2019_reversed_RG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6011" w:rsidRPr="00E43A32" w:rsidSect="005C2C2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820" w:right="975" w:bottom="907" w:left="975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761" w:rsidRDefault="00640761" w:rsidP="00E279E5">
      <w:pPr>
        <w:spacing w:line="240" w:lineRule="auto"/>
      </w:pPr>
      <w:r>
        <w:separator/>
      </w:r>
    </w:p>
  </w:endnote>
  <w:endnote w:type="continuationSeparator" w:id="0">
    <w:p w:rsidR="00640761" w:rsidRDefault="00640761" w:rsidP="00E279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troen">
    <w:altName w:val="Calibri"/>
    <w:panose1 w:val="02000000000000000000"/>
    <w:charset w:val="00"/>
    <w:family w:val="auto"/>
    <w:pitch w:val="variable"/>
    <w:sig w:usb0="A00000AF" w:usb1="5000204A" w:usb2="00000000" w:usb3="00000000" w:csb0="0000009B" w:csb1="00000000"/>
  </w:font>
  <w:font w:name="DS Automobiles Office">
    <w:altName w:val="Calibri"/>
    <w:panose1 w:val="00000000000000000000"/>
    <w:charset w:val="EE"/>
    <w:family w:val="auto"/>
    <w:pitch w:val="variable"/>
    <w:sig w:usb0="A00000AF" w:usb1="5000604B" w:usb2="00000000" w:usb3="00000000" w:csb0="00000093" w:csb1="00000000"/>
  </w:font>
  <w:font w:name="DS Automobiles Office Extrabold">
    <w:panose1 w:val="02000303000000020004"/>
    <w:charset w:val="EE"/>
    <w:family w:val="auto"/>
    <w:pitch w:val="variable"/>
    <w:sig w:usb0="A00000AF" w:usb1="5000604B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Titres CS)">
    <w:altName w:val="Times New Roman"/>
    <w:charset w:val="00"/>
    <w:family w:val="roman"/>
    <w:pitch w:val="default"/>
  </w:font>
  <w:font w:name="DS Title Office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horzAnchor="margin" w:tblpXSpec="center" w:tblpYSpec="bottom"/>
      <w:tblOverlap w:val="never"/>
      <w:tblW w:w="9923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3"/>
    </w:tblGrid>
    <w:tr w:rsidR="007F331C" w:rsidRPr="00EC643A" w:rsidTr="008F6BDF">
      <w:trPr>
        <w:trHeight w:hRule="exact" w:val="648"/>
      </w:trPr>
      <w:tc>
        <w:tcPr>
          <w:tcW w:w="9072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71410B" w:rsidRPr="00962AA7" w:rsidRDefault="0071410B" w:rsidP="0071410B">
          <w:pPr>
            <w:pStyle w:val="Addresstitle"/>
            <w:framePr w:wrap="auto" w:hAnchor="text" w:xAlign="left" w:yAlign="inline"/>
            <w:suppressOverlap w:val="0"/>
            <w:rPr>
              <w:b/>
              <w:caps w:val="0"/>
              <w:lang w:val="fr-FR"/>
            </w:rPr>
          </w:pPr>
          <w:r w:rsidRPr="0071410B">
            <w:rPr>
              <w:caps w:val="0"/>
              <w:lang w:val="cs-CZ" w:bidi="cs-CZ"/>
            </w:rPr>
            <w:t xml:space="preserve">DS </w:t>
          </w:r>
          <w:proofErr w:type="spellStart"/>
          <w:r w:rsidRPr="0071410B">
            <w:rPr>
              <w:caps w:val="0"/>
              <w:lang w:val="cs-CZ" w:bidi="cs-CZ"/>
            </w:rPr>
            <w:t>service</w:t>
          </w:r>
          <w:proofErr w:type="spellEnd"/>
          <w:r w:rsidRPr="0071410B">
            <w:rPr>
              <w:caps w:val="0"/>
              <w:lang w:val="cs-CZ" w:bidi="cs-CZ"/>
            </w:rPr>
            <w:t xml:space="preserve"> </w:t>
          </w:r>
          <w:proofErr w:type="spellStart"/>
          <w:r w:rsidRPr="0071410B">
            <w:rPr>
              <w:caps w:val="0"/>
              <w:lang w:val="cs-CZ" w:bidi="cs-CZ"/>
            </w:rPr>
            <w:t>presse</w:t>
          </w:r>
          <w:proofErr w:type="spellEnd"/>
          <w:r w:rsidRPr="0071410B">
            <w:rPr>
              <w:b/>
              <w:caps w:val="0"/>
              <w:lang w:val="cs-CZ" w:bidi="cs-CZ"/>
            </w:rPr>
            <w:t xml:space="preserve"> – 7 </w:t>
          </w:r>
          <w:proofErr w:type="spellStart"/>
          <w:r w:rsidRPr="0071410B">
            <w:rPr>
              <w:b/>
              <w:caps w:val="0"/>
              <w:lang w:val="cs-CZ" w:bidi="cs-CZ"/>
            </w:rPr>
            <w:t>rue</w:t>
          </w:r>
          <w:proofErr w:type="spellEnd"/>
          <w:r w:rsidRPr="0071410B">
            <w:rPr>
              <w:b/>
              <w:caps w:val="0"/>
              <w:lang w:val="cs-CZ" w:bidi="cs-CZ"/>
            </w:rPr>
            <w:t xml:space="preserve"> </w:t>
          </w:r>
          <w:proofErr w:type="spellStart"/>
          <w:r w:rsidRPr="0071410B">
            <w:rPr>
              <w:b/>
              <w:caps w:val="0"/>
              <w:lang w:val="cs-CZ" w:bidi="cs-CZ"/>
            </w:rPr>
            <w:t>henri</w:t>
          </w:r>
          <w:proofErr w:type="spellEnd"/>
          <w:r w:rsidRPr="0071410B">
            <w:rPr>
              <w:b/>
              <w:caps w:val="0"/>
              <w:lang w:val="cs-CZ" w:bidi="cs-CZ"/>
            </w:rPr>
            <w:t xml:space="preserve"> </w:t>
          </w:r>
          <w:proofErr w:type="spellStart"/>
          <w:r w:rsidRPr="0071410B">
            <w:rPr>
              <w:b/>
              <w:caps w:val="0"/>
              <w:lang w:val="cs-CZ" w:bidi="cs-CZ"/>
            </w:rPr>
            <w:t>sainte</w:t>
          </w:r>
          <w:proofErr w:type="spellEnd"/>
          <w:r w:rsidRPr="0071410B">
            <w:rPr>
              <w:b/>
              <w:caps w:val="0"/>
              <w:lang w:val="cs-CZ" w:bidi="cs-CZ"/>
            </w:rPr>
            <w:t xml:space="preserve"> </w:t>
          </w:r>
          <w:proofErr w:type="spellStart"/>
          <w:r w:rsidRPr="0071410B">
            <w:rPr>
              <w:b/>
              <w:caps w:val="0"/>
              <w:lang w:val="cs-CZ" w:bidi="cs-CZ"/>
            </w:rPr>
            <w:t>claire</w:t>
          </w:r>
          <w:proofErr w:type="spellEnd"/>
          <w:r w:rsidRPr="0071410B">
            <w:rPr>
              <w:b/>
              <w:caps w:val="0"/>
              <w:lang w:val="cs-CZ" w:bidi="cs-CZ"/>
            </w:rPr>
            <w:t xml:space="preserve"> </w:t>
          </w:r>
          <w:proofErr w:type="spellStart"/>
          <w:r w:rsidRPr="0071410B">
            <w:rPr>
              <w:b/>
              <w:caps w:val="0"/>
              <w:lang w:val="cs-CZ" w:bidi="cs-CZ"/>
            </w:rPr>
            <w:t>deville</w:t>
          </w:r>
          <w:proofErr w:type="spellEnd"/>
          <w:r w:rsidRPr="0071410B">
            <w:rPr>
              <w:b/>
              <w:caps w:val="0"/>
              <w:lang w:val="cs-CZ" w:bidi="cs-CZ"/>
            </w:rPr>
            <w:t xml:space="preserve"> – </w:t>
          </w:r>
          <w:proofErr w:type="spellStart"/>
          <w:r w:rsidRPr="0071410B">
            <w:rPr>
              <w:b/>
              <w:caps w:val="0"/>
              <w:lang w:val="cs-CZ" w:bidi="cs-CZ"/>
            </w:rPr>
            <w:t>cs60125</w:t>
          </w:r>
          <w:proofErr w:type="spellEnd"/>
          <w:r w:rsidRPr="0071410B">
            <w:rPr>
              <w:b/>
              <w:caps w:val="0"/>
              <w:lang w:val="cs-CZ" w:bidi="cs-CZ"/>
            </w:rPr>
            <w:t xml:space="preserve"> – 92 563 RUEIL MALMAISON (FRANCE)</w:t>
          </w:r>
        </w:p>
        <w:p w:rsidR="0071410B" w:rsidRPr="004923B5" w:rsidRDefault="0071410B" w:rsidP="0071410B">
          <w:pPr>
            <w:pStyle w:val="Addresstitle"/>
            <w:framePr w:wrap="auto" w:hAnchor="text" w:xAlign="left" w:yAlign="inline"/>
            <w:suppressOverlap w:val="0"/>
            <w:rPr>
              <w:b/>
              <w:caps w:val="0"/>
              <w:lang w:val="fr-FR"/>
            </w:rPr>
          </w:pPr>
          <w:r w:rsidRPr="004923B5">
            <w:rPr>
              <w:b/>
              <w:caps w:val="0"/>
              <w:lang w:val="cs-CZ" w:bidi="cs-CZ"/>
            </w:rPr>
            <w:t>ds-press@dsautomobiles.com</w:t>
          </w:r>
        </w:p>
        <w:p w:rsidR="0071410B" w:rsidRDefault="0071410B" w:rsidP="0071410B">
          <w:pPr>
            <w:pStyle w:val="Addresstext"/>
            <w:framePr w:wrap="auto" w:hAnchor="text" w:xAlign="left" w:yAlign="inline"/>
            <w:suppressOverlap w:val="0"/>
            <w:rPr>
              <w:lang w:val="fr-FR"/>
            </w:rPr>
          </w:pPr>
          <w:r w:rsidRPr="004923B5">
            <w:rPr>
              <w:lang w:val="cs-CZ" w:bidi="cs-CZ"/>
            </w:rPr>
            <w:t xml:space="preserve">France </w:t>
          </w:r>
          <w:hyperlink r:id="rId1" w:history="1">
            <w:r w:rsidRPr="00962AA7">
              <w:rPr>
                <w:lang w:val="cs-CZ" w:bidi="cs-CZ"/>
              </w:rPr>
              <w:t>http://fr-media.dsautomobiles.com/</w:t>
            </w:r>
          </w:hyperlink>
          <w:r w:rsidRPr="004923B5">
            <w:rPr>
              <w:lang w:val="cs-CZ" w:bidi="cs-CZ"/>
            </w:rPr>
            <w:t xml:space="preserve">  – International : </w:t>
          </w:r>
          <w:hyperlink r:id="rId2" w:history="1">
            <w:r w:rsidRPr="00962AA7">
              <w:rPr>
                <w:lang w:val="cs-CZ" w:bidi="cs-CZ"/>
              </w:rPr>
              <w:t>http://int-media.dsautomobiles.com/</w:t>
            </w:r>
          </w:hyperlink>
        </w:p>
        <w:p w:rsidR="007F331C" w:rsidRPr="004923B5" w:rsidRDefault="007F331C" w:rsidP="007F331C">
          <w:pPr>
            <w:pStyle w:val="Addresstext"/>
            <w:framePr w:wrap="auto" w:hAnchor="text" w:xAlign="left" w:yAlign="inline"/>
            <w:suppressOverlap w:val="0"/>
            <w:rPr>
              <w:lang w:val="fr-FR"/>
            </w:rPr>
          </w:pPr>
        </w:p>
      </w:tc>
    </w:tr>
  </w:tbl>
  <w:p w:rsidR="007F331C" w:rsidRPr="004923B5" w:rsidRDefault="007F331C" w:rsidP="007F331C">
    <w:pPr>
      <w:pStyle w:val="Footer"/>
      <w:rPr>
        <w:lang w:val="fr-FR"/>
      </w:rPr>
    </w:pPr>
  </w:p>
  <w:p w:rsidR="007F331C" w:rsidRPr="004923B5" w:rsidRDefault="007F331C" w:rsidP="007F331C">
    <w:pPr>
      <w:pStyle w:val="Footer"/>
      <w:rPr>
        <w:lang w:val="fr-FR"/>
      </w:rPr>
    </w:pPr>
  </w:p>
  <w:p w:rsidR="007F331C" w:rsidRPr="004923B5" w:rsidRDefault="007F331C" w:rsidP="007F331C">
    <w:pPr>
      <w:pStyle w:val="Footer"/>
      <w:rPr>
        <w:lang w:val="fr-FR"/>
      </w:rPr>
    </w:pPr>
  </w:p>
  <w:p w:rsidR="00560091" w:rsidRPr="004923B5" w:rsidRDefault="00560091" w:rsidP="007F331C">
    <w:pPr>
      <w:pStyle w:val="Pagination"/>
      <w:rPr>
        <w:rFonts w:ascii="DS Title Office" w:hAnsi="DS Title Office"/>
        <w:b/>
        <w:bCs/>
        <w:color w:val="C4B7A6" w:themeColor="accent1"/>
        <w:lang w:val="fr-FR"/>
      </w:rPr>
    </w:pPr>
  </w:p>
  <w:p w:rsidR="007F331C" w:rsidRPr="00DD2816" w:rsidRDefault="007F331C" w:rsidP="007F331C">
    <w:pPr>
      <w:pStyle w:val="Pagination"/>
      <w:rPr>
        <w:rFonts w:ascii="DS Title Office" w:hAnsi="DS Title Office"/>
        <w:b/>
        <w:bCs/>
        <w:color w:val="C4B7A6" w:themeColor="accent1"/>
      </w:rPr>
    </w:pPr>
    <w:r w:rsidRPr="00DD2816">
      <w:rPr>
        <w:rFonts w:ascii="DS Title Office" w:eastAsia="DS Title Office" w:hAnsi="DS Title Office" w:cs="DS Title Office"/>
        <w:b/>
        <w:color w:val="C4B7A6" w:themeColor="accent1"/>
        <w:lang w:val="cs-CZ" w:bidi="cs-CZ"/>
      </w:rPr>
      <w:fldChar w:fldCharType="begin"/>
    </w:r>
    <w:r w:rsidRPr="00DD2816">
      <w:rPr>
        <w:rFonts w:ascii="DS Title Office" w:eastAsia="DS Title Office" w:hAnsi="DS Title Office" w:cs="DS Title Office"/>
        <w:b/>
        <w:color w:val="C4B7A6" w:themeColor="accent1"/>
        <w:lang w:val="cs-CZ" w:bidi="cs-CZ"/>
      </w:rPr>
      <w:instrText xml:space="preserve"> PAGE   \* MERGEFORMAT </w:instrText>
    </w:r>
    <w:r w:rsidRPr="00DD2816">
      <w:rPr>
        <w:rFonts w:ascii="DS Title Office" w:eastAsia="DS Title Office" w:hAnsi="DS Title Office" w:cs="DS Title Office"/>
        <w:b/>
        <w:color w:val="C4B7A6" w:themeColor="accent1"/>
        <w:lang w:val="cs-CZ" w:bidi="cs-CZ"/>
      </w:rPr>
      <w:fldChar w:fldCharType="separate"/>
    </w:r>
    <w:r w:rsidR="00636A72">
      <w:rPr>
        <w:rFonts w:ascii="DS Title Office" w:eastAsia="DS Title Office" w:hAnsi="DS Title Office" w:cs="DS Title Office"/>
        <w:b/>
        <w:noProof/>
        <w:color w:val="C4B7A6" w:themeColor="accent1"/>
        <w:lang w:val="cs-CZ" w:bidi="cs-CZ"/>
      </w:rPr>
      <w:t>3</w:t>
    </w:r>
    <w:r w:rsidRPr="00DD2816">
      <w:rPr>
        <w:rFonts w:ascii="DS Title Office" w:eastAsia="DS Title Office" w:hAnsi="DS Title Office" w:cs="DS Title Office"/>
        <w:b/>
        <w:color w:val="C4B7A6" w:themeColor="accent1"/>
        <w:lang w:val="cs-CZ" w:bidi="cs-CZ"/>
      </w:rPr>
      <w:fldChar w:fldCharType="end"/>
    </w:r>
    <w:r w:rsidRPr="00DD2816">
      <w:rPr>
        <w:rFonts w:ascii="DS Title Office" w:eastAsia="DS Title Office" w:hAnsi="DS Title Office" w:cs="DS Title Office"/>
        <w:b/>
        <w:color w:val="C4B7A6" w:themeColor="accent1"/>
        <w:lang w:val="cs-CZ" w:bidi="cs-CZ"/>
      </w:rPr>
      <w:t>/</w:t>
    </w:r>
    <w:r w:rsidR="00773E75">
      <w:rPr>
        <w:rFonts w:ascii="DS Title Office" w:eastAsia="DS Title Office" w:hAnsi="DS Title Office" w:cs="DS Title Office"/>
        <w:b/>
        <w:noProof/>
        <w:color w:val="C4B7A6" w:themeColor="accent1"/>
        <w:lang w:val="cs-CZ" w:bidi="cs-CZ"/>
      </w:rPr>
      <w:fldChar w:fldCharType="begin"/>
    </w:r>
    <w:r w:rsidR="00773E75">
      <w:rPr>
        <w:rFonts w:ascii="DS Title Office" w:eastAsia="DS Title Office" w:hAnsi="DS Title Office" w:cs="DS Title Office"/>
        <w:b/>
        <w:noProof/>
        <w:color w:val="C4B7A6" w:themeColor="accent1"/>
        <w:lang w:val="cs-CZ" w:bidi="cs-CZ"/>
      </w:rPr>
      <w:instrText xml:space="preserve"> NUMPAGES   \* MERGEFORMAT </w:instrText>
    </w:r>
    <w:r w:rsidR="00773E75">
      <w:rPr>
        <w:rFonts w:ascii="DS Title Office" w:eastAsia="DS Title Office" w:hAnsi="DS Title Office" w:cs="DS Title Office"/>
        <w:b/>
        <w:noProof/>
        <w:color w:val="C4B7A6" w:themeColor="accent1"/>
        <w:lang w:val="cs-CZ" w:bidi="cs-CZ"/>
      </w:rPr>
      <w:fldChar w:fldCharType="separate"/>
    </w:r>
    <w:r w:rsidR="00636A72">
      <w:rPr>
        <w:rFonts w:ascii="DS Title Office" w:eastAsia="DS Title Office" w:hAnsi="DS Title Office" w:cs="DS Title Office"/>
        <w:b/>
        <w:noProof/>
        <w:color w:val="C4B7A6" w:themeColor="accent1"/>
        <w:lang w:val="cs-CZ" w:bidi="cs-CZ"/>
      </w:rPr>
      <w:t>3</w:t>
    </w:r>
    <w:r w:rsidR="00773E75">
      <w:rPr>
        <w:rFonts w:ascii="DS Title Office" w:eastAsia="DS Title Office" w:hAnsi="DS Title Office" w:cs="DS Title Office"/>
        <w:b/>
        <w:noProof/>
        <w:color w:val="C4B7A6" w:themeColor="accent1"/>
        <w:lang w:val="cs-CZ" w:bidi="cs-CZ"/>
      </w:rPr>
      <w:fldChar w:fldCharType="end"/>
    </w:r>
  </w:p>
  <w:p w:rsidR="007F331C" w:rsidRPr="007F331C" w:rsidRDefault="007F331C" w:rsidP="007F33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3D3" w:rsidRDefault="007673D3">
    <w:pPr>
      <w:pStyle w:val="Footer"/>
    </w:pPr>
  </w:p>
  <w:tbl>
    <w:tblPr>
      <w:tblStyle w:val="TableGrid"/>
      <w:tblpPr w:horzAnchor="margin" w:tblpXSpec="center" w:tblpYSpec="bottom"/>
      <w:tblOverlap w:val="never"/>
      <w:tblW w:w="9923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3"/>
    </w:tblGrid>
    <w:tr w:rsidR="007673D3" w:rsidRPr="00EC643A" w:rsidTr="00A17E36">
      <w:trPr>
        <w:trHeight w:hRule="exact" w:val="648"/>
      </w:trPr>
      <w:tc>
        <w:tcPr>
          <w:tcW w:w="9072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7673D3" w:rsidRPr="004923B5" w:rsidRDefault="007673D3" w:rsidP="007673D3">
          <w:pPr>
            <w:pStyle w:val="Addresstitle"/>
            <w:framePr w:wrap="auto" w:hAnchor="text" w:xAlign="left" w:yAlign="inline"/>
            <w:suppressOverlap w:val="0"/>
            <w:rPr>
              <w:lang w:val="fr-FR"/>
            </w:rPr>
          </w:pPr>
          <w:r w:rsidRPr="004923B5">
            <w:rPr>
              <w:rStyle w:val="Textbold"/>
              <w:lang w:val="cs-CZ" w:bidi="cs-CZ"/>
            </w:rPr>
            <w:t>DS service presse</w:t>
          </w:r>
          <w:r w:rsidRPr="004923B5">
            <w:rPr>
              <w:lang w:val="cs-CZ" w:bidi="cs-CZ"/>
            </w:rPr>
            <w:t xml:space="preserve"> – 7 rue henri sainte claire deville – cs60125 – 92 563 RUEIL MALMAISON (FRANCIE)</w:t>
          </w:r>
        </w:p>
        <w:p w:rsidR="007673D3" w:rsidRPr="004923B5" w:rsidRDefault="007673D3" w:rsidP="007673D3">
          <w:pPr>
            <w:pStyle w:val="Addresstitle"/>
            <w:framePr w:wrap="auto" w:hAnchor="text" w:xAlign="left" w:yAlign="inline"/>
            <w:suppressOverlap w:val="0"/>
            <w:rPr>
              <w:b/>
              <w:caps w:val="0"/>
              <w:lang w:val="fr-FR"/>
            </w:rPr>
          </w:pPr>
          <w:r w:rsidRPr="004923B5">
            <w:rPr>
              <w:b/>
              <w:caps w:val="0"/>
              <w:lang w:val="cs-CZ" w:bidi="cs-CZ"/>
            </w:rPr>
            <w:t>ds-press@dsautomobiles.com</w:t>
          </w:r>
        </w:p>
        <w:p w:rsidR="007673D3" w:rsidRPr="004923B5" w:rsidRDefault="007673D3" w:rsidP="00A372C7">
          <w:pPr>
            <w:pStyle w:val="Addresstext"/>
            <w:framePr w:wrap="auto" w:hAnchor="text" w:xAlign="left" w:yAlign="inline"/>
            <w:suppressOverlap w:val="0"/>
            <w:rPr>
              <w:lang w:val="fr-FR"/>
            </w:rPr>
          </w:pPr>
          <w:r w:rsidRPr="004923B5">
            <w:rPr>
              <w:lang w:val="cs-CZ" w:bidi="cs-CZ"/>
            </w:rPr>
            <w:t xml:space="preserve">France </w:t>
          </w:r>
          <w:hyperlink r:id="rId1" w:history="1">
            <w:r w:rsidRPr="004923B5">
              <w:rPr>
                <w:lang w:val="cs-CZ" w:bidi="cs-CZ"/>
              </w:rPr>
              <w:t>http://fr-media.dsautomobiles.com/</w:t>
            </w:r>
          </w:hyperlink>
          <w:r w:rsidRPr="004923B5">
            <w:rPr>
              <w:lang w:val="cs-CZ" w:bidi="cs-CZ"/>
            </w:rPr>
            <w:t xml:space="preserve">  – International : </w:t>
          </w:r>
          <w:hyperlink r:id="rId2" w:history="1">
            <w:r w:rsidRPr="004923B5">
              <w:rPr>
                <w:lang w:val="cs-CZ" w:bidi="cs-CZ"/>
              </w:rPr>
              <w:t>http://int-media.dsautomobiles.com/</w:t>
            </w:r>
          </w:hyperlink>
        </w:p>
      </w:tc>
    </w:tr>
  </w:tbl>
  <w:p w:rsidR="007673D3" w:rsidRPr="00143FFE" w:rsidRDefault="007673D3">
    <w:pPr>
      <w:pStyle w:val="Footer"/>
      <w:rPr>
        <w:lang w:val="fr-FR"/>
      </w:rPr>
    </w:pPr>
  </w:p>
  <w:p w:rsidR="007673D3" w:rsidRPr="00143FFE" w:rsidRDefault="007673D3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761" w:rsidRDefault="00640761" w:rsidP="00E279E5">
      <w:pPr>
        <w:spacing w:line="240" w:lineRule="auto"/>
      </w:pPr>
      <w:r>
        <w:separator/>
      </w:r>
    </w:p>
  </w:footnote>
  <w:footnote w:type="continuationSeparator" w:id="0">
    <w:p w:rsidR="00640761" w:rsidRDefault="00640761" w:rsidP="00E279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4F9" w:rsidRDefault="007154F9" w:rsidP="007154F9">
    <w:pPr>
      <w:pStyle w:val="Header"/>
    </w:pPr>
  </w:p>
  <w:p w:rsidR="007154F9" w:rsidRDefault="007154F9" w:rsidP="007154F9">
    <w:pPr>
      <w:pStyle w:val="Header"/>
    </w:pPr>
  </w:p>
  <w:p w:rsidR="007154F9" w:rsidRDefault="007154F9" w:rsidP="007154F9">
    <w:pPr>
      <w:pStyle w:val="Header"/>
      <w:jc w:val="center"/>
    </w:pPr>
  </w:p>
  <w:p w:rsidR="007154F9" w:rsidRDefault="007154F9" w:rsidP="007154F9">
    <w:pPr>
      <w:pStyle w:val="Header"/>
    </w:pPr>
  </w:p>
  <w:p w:rsidR="007154F9" w:rsidRDefault="007154F9" w:rsidP="007154F9">
    <w:pPr>
      <w:pStyle w:val="Header"/>
    </w:pPr>
  </w:p>
  <w:p w:rsidR="007154F9" w:rsidRDefault="007154F9" w:rsidP="007154F9">
    <w:pPr>
      <w:pStyle w:val="Header"/>
    </w:pPr>
  </w:p>
  <w:p w:rsidR="007154F9" w:rsidRDefault="007154F9" w:rsidP="007154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C27" w:rsidRDefault="00ED12AF" w:rsidP="00C640A8">
    <w:pPr>
      <w:pStyle w:val="Header"/>
      <w:jc w:val="center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25D26DF2" wp14:editId="14D0A539">
          <wp:simplePos x="0" y="0"/>
          <wp:positionH relativeFrom="margin">
            <wp:align>center</wp:align>
          </wp:positionH>
          <wp:positionV relativeFrom="paragraph">
            <wp:posOffset>-360045</wp:posOffset>
          </wp:positionV>
          <wp:extent cx="1670685" cy="1670685"/>
          <wp:effectExtent l="0" t="0" r="0" b="0"/>
          <wp:wrapThrough wrapText="bothSides">
            <wp:wrapPolygon edited="0">
              <wp:start x="7389" y="5172"/>
              <wp:lineTo x="7389" y="9605"/>
              <wp:lineTo x="3202" y="13546"/>
              <wp:lineTo x="2956" y="15517"/>
              <wp:lineTo x="18472" y="15517"/>
              <wp:lineTo x="18226" y="13792"/>
              <wp:lineTo x="13546" y="9605"/>
              <wp:lineTo x="14039" y="5172"/>
              <wp:lineTo x="7389" y="5172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S_Logo_2019_reversed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685" cy="1670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AE2BA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0289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3C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67E76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BA6B1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0E5E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14EB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1A70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6686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545A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AE7140"/>
    <w:multiLevelType w:val="hybridMultilevel"/>
    <w:tmpl w:val="D444EB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95AF2"/>
    <w:multiLevelType w:val="hybridMultilevel"/>
    <w:tmpl w:val="B400F10E"/>
    <w:lvl w:ilvl="0" w:tplc="6A12C69A">
      <w:start w:val="1"/>
      <w:numFmt w:val="bullet"/>
      <w:pStyle w:val="Textbullet"/>
      <w:lvlText w:val=""/>
      <w:lvlJc w:val="left"/>
      <w:pPr>
        <w:ind w:left="360" w:hanging="360"/>
      </w:pPr>
      <w:rPr>
        <w:rFonts w:ascii="Wingdings" w:hAnsi="Wingdings" w:hint="default"/>
        <w:color w:val="2F27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D0C78"/>
    <w:multiLevelType w:val="hybridMultilevel"/>
    <w:tmpl w:val="E60E2764"/>
    <w:lvl w:ilvl="0" w:tplc="F806A0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8589D"/>
    <w:multiLevelType w:val="hybridMultilevel"/>
    <w:tmpl w:val="7D48B1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43393A"/>
    <w:multiLevelType w:val="hybridMultilevel"/>
    <w:tmpl w:val="54083F46"/>
    <w:lvl w:ilvl="0" w:tplc="4AB684E8">
      <w:start w:val="14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76297D"/>
    <w:multiLevelType w:val="hybridMultilevel"/>
    <w:tmpl w:val="BD84FC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0C6E2A"/>
    <w:multiLevelType w:val="hybridMultilevel"/>
    <w:tmpl w:val="131685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4"/>
  </w:num>
  <w:num w:numId="13">
    <w:abstractNumId w:val="12"/>
  </w:num>
  <w:num w:numId="14">
    <w:abstractNumId w:val="13"/>
  </w:num>
  <w:num w:numId="15">
    <w:abstractNumId w:val="10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323"/>
    <w:rsid w:val="000153DF"/>
    <w:rsid w:val="00033657"/>
    <w:rsid w:val="0003407F"/>
    <w:rsid w:val="00043C22"/>
    <w:rsid w:val="00044DFE"/>
    <w:rsid w:val="0005673F"/>
    <w:rsid w:val="0006303E"/>
    <w:rsid w:val="0006640B"/>
    <w:rsid w:val="00074029"/>
    <w:rsid w:val="00077712"/>
    <w:rsid w:val="000811D9"/>
    <w:rsid w:val="000815C8"/>
    <w:rsid w:val="00090F9E"/>
    <w:rsid w:val="000A3A50"/>
    <w:rsid w:val="000B35C2"/>
    <w:rsid w:val="000B5826"/>
    <w:rsid w:val="000C6162"/>
    <w:rsid w:val="000C649B"/>
    <w:rsid w:val="000E02C3"/>
    <w:rsid w:val="000E4D16"/>
    <w:rsid w:val="000F1F27"/>
    <w:rsid w:val="000F496E"/>
    <w:rsid w:val="00100337"/>
    <w:rsid w:val="00104ADA"/>
    <w:rsid w:val="001212D8"/>
    <w:rsid w:val="0013636B"/>
    <w:rsid w:val="001402DC"/>
    <w:rsid w:val="00140C11"/>
    <w:rsid w:val="00143FFE"/>
    <w:rsid w:val="00145D00"/>
    <w:rsid w:val="001534BA"/>
    <w:rsid w:val="0015683A"/>
    <w:rsid w:val="001568B6"/>
    <w:rsid w:val="00170DB6"/>
    <w:rsid w:val="00180A12"/>
    <w:rsid w:val="0018615B"/>
    <w:rsid w:val="00194CB4"/>
    <w:rsid w:val="001A0F12"/>
    <w:rsid w:val="001A7DE4"/>
    <w:rsid w:val="001B13D8"/>
    <w:rsid w:val="001B705C"/>
    <w:rsid w:val="001C0AA2"/>
    <w:rsid w:val="001C1F81"/>
    <w:rsid w:val="001C7B43"/>
    <w:rsid w:val="001E5AB2"/>
    <w:rsid w:val="001F0A2B"/>
    <w:rsid w:val="0020432C"/>
    <w:rsid w:val="00214ACA"/>
    <w:rsid w:val="0021780A"/>
    <w:rsid w:val="00222EFA"/>
    <w:rsid w:val="002236EB"/>
    <w:rsid w:val="00224681"/>
    <w:rsid w:val="002275C5"/>
    <w:rsid w:val="0022792A"/>
    <w:rsid w:val="00231302"/>
    <w:rsid w:val="00250299"/>
    <w:rsid w:val="00262443"/>
    <w:rsid w:val="00262DF6"/>
    <w:rsid w:val="002637F3"/>
    <w:rsid w:val="00267D21"/>
    <w:rsid w:val="002833ED"/>
    <w:rsid w:val="00287055"/>
    <w:rsid w:val="0029296A"/>
    <w:rsid w:val="0029612A"/>
    <w:rsid w:val="00296E8B"/>
    <w:rsid w:val="002A11CB"/>
    <w:rsid w:val="002B0D42"/>
    <w:rsid w:val="002B219D"/>
    <w:rsid w:val="002B428D"/>
    <w:rsid w:val="002B54DA"/>
    <w:rsid w:val="002C0154"/>
    <w:rsid w:val="002C7122"/>
    <w:rsid w:val="002C74F7"/>
    <w:rsid w:val="002E3EAC"/>
    <w:rsid w:val="002F04F2"/>
    <w:rsid w:val="002F7002"/>
    <w:rsid w:val="00303EC1"/>
    <w:rsid w:val="00326055"/>
    <w:rsid w:val="00326214"/>
    <w:rsid w:val="00326B76"/>
    <w:rsid w:val="00331742"/>
    <w:rsid w:val="0033204D"/>
    <w:rsid w:val="00333066"/>
    <w:rsid w:val="00333A29"/>
    <w:rsid w:val="00343BFB"/>
    <w:rsid w:val="00353765"/>
    <w:rsid w:val="003577A9"/>
    <w:rsid w:val="0037177B"/>
    <w:rsid w:val="0037719C"/>
    <w:rsid w:val="00387323"/>
    <w:rsid w:val="00390F05"/>
    <w:rsid w:val="003A042A"/>
    <w:rsid w:val="003B1F1B"/>
    <w:rsid w:val="003B7128"/>
    <w:rsid w:val="003C001D"/>
    <w:rsid w:val="003F5441"/>
    <w:rsid w:val="003F7871"/>
    <w:rsid w:val="00402286"/>
    <w:rsid w:val="00403222"/>
    <w:rsid w:val="0040439B"/>
    <w:rsid w:val="00410164"/>
    <w:rsid w:val="00413148"/>
    <w:rsid w:val="004205FC"/>
    <w:rsid w:val="00420B38"/>
    <w:rsid w:val="0042114D"/>
    <w:rsid w:val="00424828"/>
    <w:rsid w:val="004259C8"/>
    <w:rsid w:val="004259DA"/>
    <w:rsid w:val="00442465"/>
    <w:rsid w:val="00452416"/>
    <w:rsid w:val="004558D5"/>
    <w:rsid w:val="004572AE"/>
    <w:rsid w:val="00467DCD"/>
    <w:rsid w:val="0048029A"/>
    <w:rsid w:val="0048210E"/>
    <w:rsid w:val="00485912"/>
    <w:rsid w:val="00487BE4"/>
    <w:rsid w:val="004923B5"/>
    <w:rsid w:val="00492545"/>
    <w:rsid w:val="004A7C00"/>
    <w:rsid w:val="004B0A4F"/>
    <w:rsid w:val="004B4EBB"/>
    <w:rsid w:val="004B6075"/>
    <w:rsid w:val="004C321B"/>
    <w:rsid w:val="004C374C"/>
    <w:rsid w:val="004C7060"/>
    <w:rsid w:val="004F6B5D"/>
    <w:rsid w:val="00503A4E"/>
    <w:rsid w:val="005055DC"/>
    <w:rsid w:val="00511A02"/>
    <w:rsid w:val="00526310"/>
    <w:rsid w:val="00526D79"/>
    <w:rsid w:val="00533D8E"/>
    <w:rsid w:val="0053491B"/>
    <w:rsid w:val="00537EB2"/>
    <w:rsid w:val="0054759B"/>
    <w:rsid w:val="005500A1"/>
    <w:rsid w:val="00551834"/>
    <w:rsid w:val="00560091"/>
    <w:rsid w:val="005604B2"/>
    <w:rsid w:val="00564981"/>
    <w:rsid w:val="0056680E"/>
    <w:rsid w:val="0056686D"/>
    <w:rsid w:val="0058066E"/>
    <w:rsid w:val="005842C8"/>
    <w:rsid w:val="00586A0B"/>
    <w:rsid w:val="005A4334"/>
    <w:rsid w:val="005A59CD"/>
    <w:rsid w:val="005A7D75"/>
    <w:rsid w:val="005C2C27"/>
    <w:rsid w:val="005D6607"/>
    <w:rsid w:val="005E2DF8"/>
    <w:rsid w:val="005E67B1"/>
    <w:rsid w:val="005F041C"/>
    <w:rsid w:val="005F1500"/>
    <w:rsid w:val="005F3AED"/>
    <w:rsid w:val="00602BDA"/>
    <w:rsid w:val="00605716"/>
    <w:rsid w:val="0061001D"/>
    <w:rsid w:val="00614D41"/>
    <w:rsid w:val="00615D20"/>
    <w:rsid w:val="006274FF"/>
    <w:rsid w:val="00635CC7"/>
    <w:rsid w:val="00636A72"/>
    <w:rsid w:val="00640761"/>
    <w:rsid w:val="00641DDF"/>
    <w:rsid w:val="00642F6C"/>
    <w:rsid w:val="00643258"/>
    <w:rsid w:val="00650D10"/>
    <w:rsid w:val="00651C2D"/>
    <w:rsid w:val="0066248A"/>
    <w:rsid w:val="00673A3D"/>
    <w:rsid w:val="006806A2"/>
    <w:rsid w:val="00683B66"/>
    <w:rsid w:val="00686566"/>
    <w:rsid w:val="006A54AC"/>
    <w:rsid w:val="006A5E41"/>
    <w:rsid w:val="006A7B6D"/>
    <w:rsid w:val="006B2234"/>
    <w:rsid w:val="006F0B59"/>
    <w:rsid w:val="006F5A04"/>
    <w:rsid w:val="006F63F8"/>
    <w:rsid w:val="0071410B"/>
    <w:rsid w:val="007154F9"/>
    <w:rsid w:val="00730045"/>
    <w:rsid w:val="00737FFE"/>
    <w:rsid w:val="007455CE"/>
    <w:rsid w:val="00747AC2"/>
    <w:rsid w:val="0075538A"/>
    <w:rsid w:val="00757598"/>
    <w:rsid w:val="007673D3"/>
    <w:rsid w:val="0077011A"/>
    <w:rsid w:val="0077214D"/>
    <w:rsid w:val="00773E75"/>
    <w:rsid w:val="00775EC4"/>
    <w:rsid w:val="00780C30"/>
    <w:rsid w:val="007817CB"/>
    <w:rsid w:val="007853FB"/>
    <w:rsid w:val="007B1A2F"/>
    <w:rsid w:val="007B2379"/>
    <w:rsid w:val="007C0E4B"/>
    <w:rsid w:val="007D672E"/>
    <w:rsid w:val="007D7A4F"/>
    <w:rsid w:val="007E6A86"/>
    <w:rsid w:val="007F331C"/>
    <w:rsid w:val="007F5FEA"/>
    <w:rsid w:val="007F6B85"/>
    <w:rsid w:val="00823FF1"/>
    <w:rsid w:val="0082491E"/>
    <w:rsid w:val="00825D64"/>
    <w:rsid w:val="00842ED5"/>
    <w:rsid w:val="00845D46"/>
    <w:rsid w:val="00867656"/>
    <w:rsid w:val="00872D77"/>
    <w:rsid w:val="008A210E"/>
    <w:rsid w:val="008B43E1"/>
    <w:rsid w:val="008B7155"/>
    <w:rsid w:val="008C6011"/>
    <w:rsid w:val="008D0D34"/>
    <w:rsid w:val="008D2035"/>
    <w:rsid w:val="008D20C2"/>
    <w:rsid w:val="008D3EC0"/>
    <w:rsid w:val="008E07D5"/>
    <w:rsid w:val="008E214B"/>
    <w:rsid w:val="00937729"/>
    <w:rsid w:val="009458DB"/>
    <w:rsid w:val="00946FFD"/>
    <w:rsid w:val="009532D6"/>
    <w:rsid w:val="009678AF"/>
    <w:rsid w:val="00973B19"/>
    <w:rsid w:val="00975823"/>
    <w:rsid w:val="00984EA4"/>
    <w:rsid w:val="009B07A4"/>
    <w:rsid w:val="009B0DF4"/>
    <w:rsid w:val="009B29D1"/>
    <w:rsid w:val="009C071C"/>
    <w:rsid w:val="009D293D"/>
    <w:rsid w:val="009E2510"/>
    <w:rsid w:val="009F1029"/>
    <w:rsid w:val="009F4BD7"/>
    <w:rsid w:val="009F50F9"/>
    <w:rsid w:val="009F6ACB"/>
    <w:rsid w:val="00A01C0C"/>
    <w:rsid w:val="00A050D8"/>
    <w:rsid w:val="00A208D6"/>
    <w:rsid w:val="00A32DFD"/>
    <w:rsid w:val="00A372C7"/>
    <w:rsid w:val="00A4161D"/>
    <w:rsid w:val="00A5000D"/>
    <w:rsid w:val="00A53BAE"/>
    <w:rsid w:val="00A709EF"/>
    <w:rsid w:val="00A75E0A"/>
    <w:rsid w:val="00A777D2"/>
    <w:rsid w:val="00A838AE"/>
    <w:rsid w:val="00A93AA1"/>
    <w:rsid w:val="00AA29D3"/>
    <w:rsid w:val="00AA4462"/>
    <w:rsid w:val="00AA671A"/>
    <w:rsid w:val="00AB2F73"/>
    <w:rsid w:val="00AB6F33"/>
    <w:rsid w:val="00AC241A"/>
    <w:rsid w:val="00AC656A"/>
    <w:rsid w:val="00AD2F26"/>
    <w:rsid w:val="00AE5426"/>
    <w:rsid w:val="00AE77BE"/>
    <w:rsid w:val="00AF10E6"/>
    <w:rsid w:val="00AF719D"/>
    <w:rsid w:val="00B01001"/>
    <w:rsid w:val="00B1122A"/>
    <w:rsid w:val="00B25546"/>
    <w:rsid w:val="00B3163B"/>
    <w:rsid w:val="00B3235C"/>
    <w:rsid w:val="00B567A7"/>
    <w:rsid w:val="00BA0B6C"/>
    <w:rsid w:val="00BC26C1"/>
    <w:rsid w:val="00BE3864"/>
    <w:rsid w:val="00BE3CC6"/>
    <w:rsid w:val="00BE5828"/>
    <w:rsid w:val="00BF3F3B"/>
    <w:rsid w:val="00C053E4"/>
    <w:rsid w:val="00C059E8"/>
    <w:rsid w:val="00C24B4D"/>
    <w:rsid w:val="00C25760"/>
    <w:rsid w:val="00C324D8"/>
    <w:rsid w:val="00C37A87"/>
    <w:rsid w:val="00C40FB9"/>
    <w:rsid w:val="00C429E4"/>
    <w:rsid w:val="00C453D6"/>
    <w:rsid w:val="00C47952"/>
    <w:rsid w:val="00C528B3"/>
    <w:rsid w:val="00C5559D"/>
    <w:rsid w:val="00C56F5F"/>
    <w:rsid w:val="00C57390"/>
    <w:rsid w:val="00C5779A"/>
    <w:rsid w:val="00C60A7D"/>
    <w:rsid w:val="00C640A8"/>
    <w:rsid w:val="00C7575B"/>
    <w:rsid w:val="00C76D6D"/>
    <w:rsid w:val="00C83B2E"/>
    <w:rsid w:val="00C9337C"/>
    <w:rsid w:val="00C93CE9"/>
    <w:rsid w:val="00C945CD"/>
    <w:rsid w:val="00C95A62"/>
    <w:rsid w:val="00CA10E2"/>
    <w:rsid w:val="00CB0C7B"/>
    <w:rsid w:val="00CC3BAF"/>
    <w:rsid w:val="00CD4512"/>
    <w:rsid w:val="00CE4014"/>
    <w:rsid w:val="00CE5BF4"/>
    <w:rsid w:val="00CE78BC"/>
    <w:rsid w:val="00CF04CB"/>
    <w:rsid w:val="00CF2935"/>
    <w:rsid w:val="00CF2E34"/>
    <w:rsid w:val="00D00A5B"/>
    <w:rsid w:val="00D0232D"/>
    <w:rsid w:val="00D041BC"/>
    <w:rsid w:val="00D064FF"/>
    <w:rsid w:val="00D06A57"/>
    <w:rsid w:val="00D132B5"/>
    <w:rsid w:val="00D23400"/>
    <w:rsid w:val="00D40A06"/>
    <w:rsid w:val="00D448DF"/>
    <w:rsid w:val="00D47490"/>
    <w:rsid w:val="00D57C85"/>
    <w:rsid w:val="00D9622F"/>
    <w:rsid w:val="00DA312B"/>
    <w:rsid w:val="00DB737E"/>
    <w:rsid w:val="00DC0287"/>
    <w:rsid w:val="00DC2DAE"/>
    <w:rsid w:val="00DD2816"/>
    <w:rsid w:val="00DD5655"/>
    <w:rsid w:val="00DF3DB4"/>
    <w:rsid w:val="00E05FF4"/>
    <w:rsid w:val="00E165E1"/>
    <w:rsid w:val="00E21535"/>
    <w:rsid w:val="00E21C4F"/>
    <w:rsid w:val="00E25587"/>
    <w:rsid w:val="00E279E5"/>
    <w:rsid w:val="00E27AA8"/>
    <w:rsid w:val="00E35EB0"/>
    <w:rsid w:val="00E43A32"/>
    <w:rsid w:val="00E44AD5"/>
    <w:rsid w:val="00E46AA4"/>
    <w:rsid w:val="00E5246A"/>
    <w:rsid w:val="00E54563"/>
    <w:rsid w:val="00E56E60"/>
    <w:rsid w:val="00E607D6"/>
    <w:rsid w:val="00E63123"/>
    <w:rsid w:val="00E771AF"/>
    <w:rsid w:val="00E82F4E"/>
    <w:rsid w:val="00E8530C"/>
    <w:rsid w:val="00E85EB7"/>
    <w:rsid w:val="00E8614A"/>
    <w:rsid w:val="00E863B0"/>
    <w:rsid w:val="00E86477"/>
    <w:rsid w:val="00E915B9"/>
    <w:rsid w:val="00E9706D"/>
    <w:rsid w:val="00E97E44"/>
    <w:rsid w:val="00EA100E"/>
    <w:rsid w:val="00EA7506"/>
    <w:rsid w:val="00EB5ED0"/>
    <w:rsid w:val="00EC12D5"/>
    <w:rsid w:val="00EC643A"/>
    <w:rsid w:val="00ED12AF"/>
    <w:rsid w:val="00EE1A2A"/>
    <w:rsid w:val="00F05F05"/>
    <w:rsid w:val="00F0757A"/>
    <w:rsid w:val="00F101A3"/>
    <w:rsid w:val="00F109C5"/>
    <w:rsid w:val="00F116BF"/>
    <w:rsid w:val="00F11E54"/>
    <w:rsid w:val="00F15ECA"/>
    <w:rsid w:val="00F24E95"/>
    <w:rsid w:val="00F250B9"/>
    <w:rsid w:val="00F25349"/>
    <w:rsid w:val="00F254D0"/>
    <w:rsid w:val="00F36EE0"/>
    <w:rsid w:val="00F41D9C"/>
    <w:rsid w:val="00F446BA"/>
    <w:rsid w:val="00F45FE1"/>
    <w:rsid w:val="00F6276B"/>
    <w:rsid w:val="00F654A9"/>
    <w:rsid w:val="00F6667B"/>
    <w:rsid w:val="00F673C6"/>
    <w:rsid w:val="00F67FB6"/>
    <w:rsid w:val="00F760BE"/>
    <w:rsid w:val="00F7693B"/>
    <w:rsid w:val="00F82228"/>
    <w:rsid w:val="00F9153A"/>
    <w:rsid w:val="00F92011"/>
    <w:rsid w:val="00FA1409"/>
    <w:rsid w:val="00FA2117"/>
    <w:rsid w:val="00FA685D"/>
    <w:rsid w:val="00FB30CB"/>
    <w:rsid w:val="00FB57E1"/>
    <w:rsid w:val="00FB669C"/>
    <w:rsid w:val="00FB6B9B"/>
    <w:rsid w:val="00FC250F"/>
    <w:rsid w:val="00FD23BA"/>
    <w:rsid w:val="00FD3CBB"/>
    <w:rsid w:val="00FE75A0"/>
    <w:rsid w:val="00FE79D6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242D80D"/>
  <w15:docId w15:val="{CA806F56-B24A-4861-9C47-C62F1A8A7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5E1"/>
    <w:pPr>
      <w:spacing w:after="0" w:line="260" w:lineRule="exact"/>
    </w:pPr>
    <w:rPr>
      <w:rFonts w:ascii="DS Automobiles Office" w:hAnsi="DS Automobiles Office"/>
      <w:color w:val="2F2726" w:themeColor="accent2"/>
      <w:sz w:val="20"/>
      <w:lang w:val="en-GB"/>
    </w:rPr>
  </w:style>
  <w:style w:type="paragraph" w:styleId="Heading1">
    <w:name w:val="heading 1"/>
    <w:next w:val="Normal"/>
    <w:link w:val="Heading1Char"/>
    <w:uiPriority w:val="9"/>
    <w:qFormat/>
    <w:rsid w:val="004C374C"/>
    <w:pPr>
      <w:spacing w:after="120"/>
      <w:outlineLvl w:val="0"/>
    </w:pPr>
    <w:rPr>
      <w:rFonts w:ascii="DS Automobiles Office Extrabold" w:eastAsiaTheme="majorEastAsia" w:hAnsi="DS Automobiles Office Extrabold" w:cs="Times New Roman (Titres CS)"/>
      <w:b/>
      <w:bCs/>
      <w:color w:val="000000" w:themeColor="text1"/>
      <w:sz w:val="28"/>
      <w:szCs w:val="2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374C"/>
    <w:pPr>
      <w:keepNext/>
      <w:keepLines/>
      <w:spacing w:after="300"/>
      <w:jc w:val="center"/>
      <w:outlineLvl w:val="1"/>
    </w:pPr>
    <w:rPr>
      <w:rFonts w:ascii="DS Title Office" w:eastAsiaTheme="majorEastAsia" w:hAnsi="DS Title Office" w:cstheme="majorBidi"/>
      <w:b/>
      <w:bCs/>
      <w:caps/>
      <w:color w:val="C4B7A6" w:themeColor="accent1"/>
      <w:sz w:val="32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60BE"/>
    <w:pPr>
      <w:outlineLvl w:val="2"/>
    </w:pPr>
    <w:rPr>
      <w:b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4C374C"/>
    <w:pPr>
      <w:jc w:val="center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12B"/>
    <w:pPr>
      <w:spacing w:line="240" w:lineRule="exact"/>
    </w:pPr>
  </w:style>
  <w:style w:type="character" w:customStyle="1" w:styleId="HeaderChar">
    <w:name w:val="Header Char"/>
    <w:basedOn w:val="DefaultParagraphFont"/>
    <w:link w:val="Header"/>
    <w:uiPriority w:val="99"/>
    <w:rsid w:val="00DA312B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E5246A"/>
    <w:pPr>
      <w:spacing w:line="240" w:lineRule="exact"/>
    </w:pPr>
  </w:style>
  <w:style w:type="character" w:customStyle="1" w:styleId="FooterChar">
    <w:name w:val="Footer Char"/>
    <w:basedOn w:val="DefaultParagraphFont"/>
    <w:link w:val="Footer"/>
    <w:uiPriority w:val="99"/>
    <w:rsid w:val="00E5246A"/>
    <w:rPr>
      <w:color w:val="2F2726" w:themeColor="accent2"/>
      <w:sz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1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14D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0E0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">
    <w:name w:val="Picture"/>
    <w:basedOn w:val="Footer"/>
    <w:qFormat/>
    <w:rsid w:val="005A59CD"/>
    <w:pPr>
      <w:framePr w:wrap="around" w:hAnchor="margin" w:xAlign="right" w:yAlign="bottom"/>
      <w:spacing w:line="240" w:lineRule="atLeast"/>
      <w:ind w:left="-57"/>
      <w:suppressOverlap/>
      <w:jc w:val="center"/>
    </w:pPr>
    <w:rPr>
      <w:lang w:val="fr-FR"/>
    </w:rPr>
  </w:style>
  <w:style w:type="paragraph" w:customStyle="1" w:styleId="Townanddate">
    <w:name w:val="Town and date"/>
    <w:basedOn w:val="Normal"/>
    <w:qFormat/>
    <w:rsid w:val="00333066"/>
    <w:pPr>
      <w:spacing w:line="240" w:lineRule="auto"/>
      <w:jc w:val="center"/>
    </w:pPr>
    <w:rPr>
      <w:sz w:val="22"/>
    </w:rPr>
  </w:style>
  <w:style w:type="paragraph" w:customStyle="1" w:styleId="Text">
    <w:name w:val="Text"/>
    <w:basedOn w:val="Normal"/>
    <w:qFormat/>
    <w:rsid w:val="005A59CD"/>
    <w:pPr>
      <w:spacing w:after="100"/>
      <w:jc w:val="both"/>
    </w:pPr>
  </w:style>
  <w:style w:type="paragraph" w:customStyle="1" w:styleId="Addresstitle">
    <w:name w:val="Address title"/>
    <w:basedOn w:val="Footer"/>
    <w:qFormat/>
    <w:rsid w:val="005A59CD"/>
    <w:pPr>
      <w:framePr w:wrap="around" w:hAnchor="margin" w:xAlign="center" w:yAlign="bottom"/>
      <w:spacing w:line="160" w:lineRule="exact"/>
      <w:suppressOverlap/>
      <w:jc w:val="center"/>
    </w:pPr>
    <w:rPr>
      <w:bCs/>
      <w:caps/>
      <w:color w:val="C4B7A6" w:themeColor="accent1"/>
      <w:sz w:val="14"/>
      <w:szCs w:val="14"/>
    </w:rPr>
  </w:style>
  <w:style w:type="paragraph" w:customStyle="1" w:styleId="Addresstext">
    <w:name w:val="Address text"/>
    <w:basedOn w:val="Footer"/>
    <w:qFormat/>
    <w:rsid w:val="005A59CD"/>
    <w:pPr>
      <w:framePr w:wrap="around" w:hAnchor="margin" w:xAlign="center" w:yAlign="bottom"/>
      <w:spacing w:after="60" w:line="180" w:lineRule="exact"/>
      <w:suppressOverlap/>
      <w:jc w:val="center"/>
    </w:pPr>
    <w:rPr>
      <w:b/>
      <w:bCs/>
      <w:color w:val="C4B7A6" w:themeColor="accent1"/>
      <w:sz w:val="14"/>
      <w:szCs w:val="14"/>
    </w:rPr>
  </w:style>
  <w:style w:type="paragraph" w:customStyle="1" w:styleId="Informationlgale">
    <w:name w:val="Information légale"/>
    <w:basedOn w:val="Footer"/>
    <w:qFormat/>
    <w:rsid w:val="005A59CD"/>
    <w:pPr>
      <w:framePr w:wrap="around" w:hAnchor="margin" w:yAlign="bottom"/>
      <w:spacing w:line="156" w:lineRule="exact"/>
      <w:suppressOverlap/>
    </w:pPr>
    <w:rPr>
      <w:caps/>
      <w:sz w:val="13"/>
    </w:rPr>
  </w:style>
  <w:style w:type="paragraph" w:customStyle="1" w:styleId="Numberofpages">
    <w:name w:val="Number of pages"/>
    <w:basedOn w:val="Normal"/>
    <w:qFormat/>
    <w:rsid w:val="00145D00"/>
    <w:rPr>
      <w:i/>
      <w:caps/>
      <w:sz w:val="12"/>
      <w:szCs w:val="12"/>
    </w:rPr>
  </w:style>
  <w:style w:type="paragraph" w:customStyle="1" w:styleId="Presskitlink">
    <w:name w:val="Press kit link"/>
    <w:basedOn w:val="Textpresskit"/>
    <w:qFormat/>
    <w:rsid w:val="00E165E1"/>
    <w:rPr>
      <w:b/>
    </w:rPr>
  </w:style>
  <w:style w:type="paragraph" w:customStyle="1" w:styleId="Textintroduction">
    <w:name w:val="Text introduction"/>
    <w:basedOn w:val="Text"/>
    <w:qFormat/>
    <w:rsid w:val="001E5AB2"/>
    <w:pPr>
      <w:spacing w:after="240" w:line="240" w:lineRule="auto"/>
    </w:pPr>
    <w:rPr>
      <w:b/>
      <w:spacing w:val="-10"/>
      <w:sz w:val="24"/>
      <w:lang w:val="fr-FR"/>
    </w:rPr>
  </w:style>
  <w:style w:type="paragraph" w:customStyle="1" w:styleId="Visual">
    <w:name w:val="Visual"/>
    <w:basedOn w:val="Normal"/>
    <w:qFormat/>
    <w:rsid w:val="004572AE"/>
    <w:pPr>
      <w:ind w:left="-28"/>
      <w:jc w:val="center"/>
    </w:pPr>
  </w:style>
  <w:style w:type="character" w:styleId="Hyperlink">
    <w:name w:val="Hyperlink"/>
    <w:basedOn w:val="DefaultParagraphFont"/>
    <w:unhideWhenUsed/>
    <w:rsid w:val="00E165E1"/>
    <w:rPr>
      <w:color w:val="000000" w:themeColor="hyperlink"/>
      <w:u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4C374C"/>
    <w:rPr>
      <w:rFonts w:ascii="DS Title Office" w:eastAsiaTheme="majorEastAsia" w:hAnsi="DS Title Office" w:cstheme="majorBidi"/>
      <w:b/>
      <w:bCs/>
      <w:caps/>
      <w:color w:val="C4B7A6" w:themeColor="accent1"/>
      <w:sz w:val="32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760BE"/>
    <w:rPr>
      <w:rFonts w:ascii="DS Automobiles Office" w:hAnsi="DS Automobiles Office"/>
      <w:b/>
      <w:color w:val="2F2726" w:themeColor="accent2"/>
      <w:sz w:val="20"/>
      <w:lang w:val="en-GB"/>
    </w:rPr>
  </w:style>
  <w:style w:type="paragraph" w:customStyle="1" w:styleId="Textbullet">
    <w:name w:val="Text bullet"/>
    <w:basedOn w:val="Normal"/>
    <w:qFormat/>
    <w:rsid w:val="005A59CD"/>
    <w:pPr>
      <w:numPr>
        <w:numId w:val="11"/>
      </w:numPr>
      <w:ind w:left="340" w:hanging="340"/>
    </w:pPr>
  </w:style>
  <w:style w:type="paragraph" w:customStyle="1" w:styleId="Pagination">
    <w:name w:val="Pagination"/>
    <w:basedOn w:val="Footer"/>
    <w:qFormat/>
    <w:rsid w:val="00D47490"/>
    <w:pPr>
      <w:spacing w:line="185" w:lineRule="auto"/>
      <w:jc w:val="center"/>
    </w:pPr>
    <w:rPr>
      <w:sz w:val="16"/>
    </w:rPr>
  </w:style>
  <w:style w:type="paragraph" w:customStyle="1" w:styleId="Texttable">
    <w:name w:val="Text table"/>
    <w:basedOn w:val="Text"/>
    <w:qFormat/>
    <w:rsid w:val="009B0DF4"/>
    <w:pPr>
      <w:spacing w:after="0"/>
      <w:jc w:val="left"/>
    </w:pPr>
    <w:rPr>
      <w:lang w:val="fr-FR"/>
    </w:rPr>
  </w:style>
  <w:style w:type="paragraph" w:customStyle="1" w:styleId="Highlightedtext">
    <w:name w:val="Highlighted text"/>
    <w:basedOn w:val="Text"/>
    <w:qFormat/>
    <w:rsid w:val="009F6ACB"/>
    <w:pPr>
      <w:pBdr>
        <w:bottom w:val="single" w:sz="4" w:space="20" w:color="C4B7A6" w:themeColor="accent1"/>
      </w:pBdr>
      <w:spacing w:after="0"/>
    </w:pPr>
    <w:rPr>
      <w:lang w:val="en-US"/>
    </w:rPr>
  </w:style>
  <w:style w:type="paragraph" w:customStyle="1" w:styleId="Highlightedtitle">
    <w:name w:val="Highlighted title"/>
    <w:basedOn w:val="Text"/>
    <w:qFormat/>
    <w:rsid w:val="009F50F9"/>
    <w:pPr>
      <w:spacing w:before="300"/>
      <w:ind w:left="3544"/>
    </w:pPr>
    <w:rPr>
      <w:b/>
    </w:rPr>
  </w:style>
  <w:style w:type="paragraph" w:customStyle="1" w:styleId="Highlightedtext2">
    <w:name w:val="Highlighted text 2"/>
    <w:basedOn w:val="Highlightedtext"/>
    <w:qFormat/>
    <w:rsid w:val="009F6ACB"/>
    <w:pPr>
      <w:pBdr>
        <w:bottom w:val="single" w:sz="4" w:space="15" w:color="C4B7A6" w:themeColor="accent1"/>
      </w:pBdr>
      <w:ind w:left="3544"/>
    </w:pPr>
  </w:style>
  <w:style w:type="paragraph" w:customStyle="1" w:styleId="Textpresskit">
    <w:name w:val="Text press kit"/>
    <w:basedOn w:val="Normal"/>
    <w:qFormat/>
    <w:rsid w:val="008B43E1"/>
    <w:pPr>
      <w:pBdr>
        <w:top w:val="single" w:sz="4" w:space="25" w:color="AD0040" w:themeColor="accent3"/>
        <w:bottom w:val="single" w:sz="4" w:space="25" w:color="AD0040" w:themeColor="accent3"/>
      </w:pBdr>
      <w:ind w:left="1871" w:right="1871"/>
      <w:jc w:val="center"/>
    </w:pPr>
    <w:rPr>
      <w:sz w:val="22"/>
      <w:lang w:val="en-US"/>
    </w:rPr>
  </w:style>
  <w:style w:type="paragraph" w:customStyle="1" w:styleId="Titlepresskit">
    <w:name w:val="Title press kit"/>
    <w:basedOn w:val="Textpresskit"/>
    <w:qFormat/>
    <w:rsid w:val="0075538A"/>
    <w:pPr>
      <w:spacing w:after="120"/>
    </w:pPr>
    <w:rPr>
      <w:b/>
      <w:caps/>
      <w:color w:val="AD0040" w:themeColor="accent3"/>
      <w:sz w:val="20"/>
    </w:rPr>
  </w:style>
  <w:style w:type="paragraph" w:customStyle="1" w:styleId="Textcontacts">
    <w:name w:val="Text contacts"/>
    <w:basedOn w:val="Text"/>
    <w:qFormat/>
    <w:rsid w:val="004A7C00"/>
    <w:pPr>
      <w:spacing w:after="0"/>
    </w:pPr>
    <w:rPr>
      <w:lang w:val="fr-FR"/>
    </w:rPr>
  </w:style>
  <w:style w:type="paragraph" w:customStyle="1" w:styleId="Titlecontacts">
    <w:name w:val="Title contacts"/>
    <w:basedOn w:val="Textcontacts"/>
    <w:qFormat/>
    <w:rsid w:val="004A7C00"/>
    <w:pPr>
      <w:spacing w:after="120"/>
    </w:pPr>
    <w:rPr>
      <w:b/>
      <w:caps/>
    </w:rPr>
  </w:style>
  <w:style w:type="paragraph" w:customStyle="1" w:styleId="Line">
    <w:name w:val="Line"/>
    <w:basedOn w:val="Text"/>
    <w:qFormat/>
    <w:rsid w:val="009C071C"/>
    <w:pPr>
      <w:pBdr>
        <w:bottom w:val="single" w:sz="4" w:space="1" w:color="C4B7A6" w:themeColor="accent1"/>
      </w:pBdr>
      <w:ind w:right="3720"/>
    </w:pPr>
  </w:style>
  <w:style w:type="paragraph" w:customStyle="1" w:styleId="Subtitle1">
    <w:name w:val="Subtitle 1"/>
    <w:basedOn w:val="Heading2"/>
    <w:rsid w:val="004C374C"/>
    <w:pPr>
      <w:spacing w:after="120"/>
      <w:jc w:val="left"/>
    </w:pPr>
    <w:rPr>
      <w:rFonts w:ascii="DS Automobiles Office Extrabold" w:hAnsi="DS Automobiles Office Extrabold"/>
      <w:color w:val="000000" w:themeColor="text1"/>
      <w:sz w:val="28"/>
    </w:rPr>
  </w:style>
  <w:style w:type="paragraph" w:customStyle="1" w:styleId="Titledocument">
    <w:name w:val="Title document"/>
    <w:basedOn w:val="Text"/>
    <w:qFormat/>
    <w:rsid w:val="005F1500"/>
    <w:pPr>
      <w:framePr w:wrap="around" w:vAnchor="page" w:hAnchor="page" w:xAlign="center" w:y="2269"/>
      <w:spacing w:after="0" w:line="696" w:lineRule="atLeast"/>
      <w:jc w:val="center"/>
    </w:pPr>
    <w:rPr>
      <w:rFonts w:ascii="DS Title Office" w:hAnsi="DS Title Office"/>
      <w:caps/>
      <w:color w:val="C4B7A6" w:themeColor="accent1"/>
      <w:sz w:val="58"/>
      <w:lang w:val="fr-FR"/>
    </w:rPr>
  </w:style>
  <w:style w:type="paragraph" w:customStyle="1" w:styleId="Textintroduction1">
    <w:name w:val="Text introduction 1"/>
    <w:basedOn w:val="Textintroduction"/>
    <w:rsid w:val="008B43E1"/>
    <w:rPr>
      <w:noProof/>
    </w:rPr>
  </w:style>
  <w:style w:type="character" w:customStyle="1" w:styleId="Textbold">
    <w:name w:val="Text bold"/>
    <w:basedOn w:val="DefaultParagraphFont"/>
    <w:uiPriority w:val="1"/>
    <w:qFormat/>
    <w:rsid w:val="009F6ACB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4C374C"/>
    <w:rPr>
      <w:rFonts w:ascii="DS Automobiles Office Extrabold" w:eastAsiaTheme="majorEastAsia" w:hAnsi="DS Automobiles Office Extrabold" w:cs="Times New Roman (Titres CS)"/>
      <w:b/>
      <w:bCs/>
      <w:color w:val="000000" w:themeColor="text1"/>
      <w:sz w:val="28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C374C"/>
    <w:rPr>
      <w:rFonts w:ascii="DS Automobiles Office" w:hAnsi="DS Automobiles Office"/>
      <w:b/>
      <w:color w:val="2F2726" w:themeColor="accent2"/>
      <w:sz w:val="20"/>
      <w:lang w:val="en-GB"/>
    </w:rPr>
  </w:style>
  <w:style w:type="paragraph" w:customStyle="1" w:styleId="Verbatim-text">
    <w:name w:val="Verbatim - text"/>
    <w:basedOn w:val="Text"/>
    <w:qFormat/>
    <w:rsid w:val="0077214D"/>
    <w:pPr>
      <w:spacing w:before="260" w:after="120"/>
      <w:jc w:val="center"/>
    </w:pPr>
    <w:rPr>
      <w:i/>
      <w:noProof/>
      <w:color w:val="9F8A6F" w:themeColor="accent1" w:themeShade="BF"/>
      <w:lang w:val="en-US" w:eastAsia="fr-FR"/>
    </w:rPr>
  </w:style>
  <w:style w:type="paragraph" w:customStyle="1" w:styleId="Verbatim-signature">
    <w:name w:val="Verbatim - signature"/>
    <w:basedOn w:val="Text"/>
    <w:qFormat/>
    <w:rsid w:val="0077214D"/>
    <w:pPr>
      <w:spacing w:after="260"/>
      <w:jc w:val="center"/>
    </w:pPr>
    <w:rPr>
      <w:noProof/>
      <w:color w:val="9F8A6F" w:themeColor="accent1" w:themeShade="BF"/>
      <w:lang w:val="en-US" w:eastAsia="fr-FR"/>
    </w:rPr>
  </w:style>
  <w:style w:type="paragraph" w:customStyle="1" w:styleId="Titlekitpress">
    <w:name w:val="Title kit press"/>
    <w:basedOn w:val="Normal"/>
    <w:qFormat/>
    <w:rsid w:val="00331742"/>
    <w:pPr>
      <w:pBdr>
        <w:top w:val="single" w:sz="4" w:space="25" w:color="AD0040" w:themeColor="accent3"/>
        <w:bottom w:val="single" w:sz="4" w:space="25" w:color="AD0040" w:themeColor="accent3"/>
      </w:pBdr>
      <w:spacing w:after="120" w:line="185" w:lineRule="auto"/>
      <w:ind w:left="1871" w:right="1871"/>
      <w:jc w:val="center"/>
    </w:pPr>
    <w:rPr>
      <w:rFonts w:asciiTheme="minorHAnsi" w:hAnsiTheme="minorHAnsi"/>
      <w:b/>
      <w:caps/>
      <w:color w:val="AD0040" w:themeColor="accent3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A0B6C"/>
    <w:rPr>
      <w:color w:val="00000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A7D75"/>
    <w:pPr>
      <w:ind w:left="720"/>
      <w:contextualSpacing/>
    </w:pPr>
  </w:style>
  <w:style w:type="paragraph" w:customStyle="1" w:styleId="Default">
    <w:name w:val="Default"/>
    <w:rsid w:val="00C059E8"/>
    <w:pPr>
      <w:autoSpaceDE w:val="0"/>
      <w:autoSpaceDN w:val="0"/>
      <w:adjustRightInd w:val="0"/>
      <w:spacing w:after="0" w:line="240" w:lineRule="auto"/>
    </w:pPr>
    <w:rPr>
      <w:rFonts w:ascii="DS Automobiles Office" w:hAnsi="DS Automobiles Office" w:cs="DS Automobiles Office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44AD5"/>
    <w:pPr>
      <w:spacing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cs-CZ" w:eastAsia="cs-CZ"/>
    </w:rPr>
  </w:style>
  <w:style w:type="character" w:styleId="Strong">
    <w:name w:val="Strong"/>
    <w:basedOn w:val="DefaultParagraphFont"/>
    <w:uiPriority w:val="22"/>
    <w:qFormat/>
    <w:rsid w:val="00C7575B"/>
    <w:rPr>
      <w:b/>
      <w:bCs/>
      <w:color w:val="333333"/>
    </w:rPr>
  </w:style>
  <w:style w:type="paragraph" w:styleId="BodyText">
    <w:name w:val="Body Text"/>
    <w:basedOn w:val="Normal"/>
    <w:link w:val="BodyTextChar"/>
    <w:uiPriority w:val="1"/>
    <w:qFormat/>
    <w:rsid w:val="00F36EE0"/>
    <w:pPr>
      <w:widowControl w:val="0"/>
      <w:autoSpaceDE w:val="0"/>
      <w:autoSpaceDN w:val="0"/>
      <w:spacing w:line="240" w:lineRule="auto"/>
    </w:pPr>
    <w:rPr>
      <w:rFonts w:ascii="Trebuchet MS" w:eastAsia="Trebuchet MS" w:hAnsi="Trebuchet MS" w:cs="Trebuchet MS"/>
      <w:color w:val="auto"/>
      <w:sz w:val="22"/>
      <w:lang w:val="fr-FR" w:eastAsia="fr-FR" w:bidi="fr-FR"/>
    </w:rPr>
  </w:style>
  <w:style w:type="character" w:customStyle="1" w:styleId="BodyTextChar">
    <w:name w:val="Body Text Char"/>
    <w:basedOn w:val="DefaultParagraphFont"/>
    <w:link w:val="BodyText"/>
    <w:uiPriority w:val="1"/>
    <w:rsid w:val="00F36EE0"/>
    <w:rPr>
      <w:rFonts w:ascii="Trebuchet MS" w:eastAsia="Trebuchet MS" w:hAnsi="Trebuchet MS" w:cs="Trebuchet MS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8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5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7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8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354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2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dsautomobiles.cz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int-media.dsautomobiles.com/" TargetMode="External"/><Relationship Id="rId1" Type="http://schemas.openxmlformats.org/officeDocument/2006/relationships/hyperlink" Target="http://fr-media.dsautomobiles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int-media.driveds.com/" TargetMode="External"/><Relationship Id="rId1" Type="http://schemas.openxmlformats.org/officeDocument/2006/relationships/hyperlink" Target="http://fr-media.driveds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\U022869\Mes%20Documents\Ligne%20DS\2018%20DS%20WORLD\12%20No&#235;l\201812_CP_DS_Cadeaux_No&#235;l.dotx" TargetMode="External"/></Relationships>
</file>

<file path=word/theme/theme1.xml><?xml version="1.0" encoding="utf-8"?>
<a:theme xmlns:a="http://schemas.openxmlformats.org/drawingml/2006/main" name="Thème Office">
  <a:themeElements>
    <a:clrScheme name="DS">
      <a:dk1>
        <a:srgbClr val="000000"/>
      </a:dk1>
      <a:lt1>
        <a:sysClr val="window" lastClr="FFFFFF"/>
      </a:lt1>
      <a:dk2>
        <a:srgbClr val="D8D8D8"/>
      </a:dk2>
      <a:lt2>
        <a:srgbClr val="F2F2F2"/>
      </a:lt2>
      <a:accent1>
        <a:srgbClr val="C4B7A6"/>
      </a:accent1>
      <a:accent2>
        <a:srgbClr val="2F2726"/>
      </a:accent2>
      <a:accent3>
        <a:srgbClr val="AD0040"/>
      </a:accent3>
      <a:accent4>
        <a:srgbClr val="7F7F7F"/>
      </a:accent4>
      <a:accent5>
        <a:srgbClr val="A5A5A5"/>
      </a:accent5>
      <a:accent6>
        <a:srgbClr val="BFBFBF"/>
      </a:accent6>
      <a:hlink>
        <a:srgbClr val="000000"/>
      </a:hlink>
      <a:folHlink>
        <a:srgbClr val="000000"/>
      </a:folHlink>
    </a:clrScheme>
    <a:fontScheme name="DS">
      <a:majorFont>
        <a:latin typeface="Citroen"/>
        <a:ea typeface=""/>
        <a:cs typeface=""/>
      </a:majorFont>
      <a:minorFont>
        <a:latin typeface="Citroe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4E9DC8-5364-4251-A65B-E5C4C62E3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201812_CP_DS_Cadeaux_Noël</Template>
  <TotalTime>0</TotalTime>
  <Pages>3</Pages>
  <Words>729</Words>
  <Characters>4304</Characters>
  <Application>Microsoft Office Word</Application>
  <DocSecurity>0</DocSecurity>
  <Lines>35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DS</vt:lpstr>
      <vt:lpstr>DS</vt:lpstr>
      <vt:lpstr>DS</vt:lpstr>
    </vt:vector>
  </TitlesOfParts>
  <Manager>DS</Manager>
  <Company>DS</Company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</dc:title>
  <dc:subject>DS</dc:subject>
  <dc:creator>ALEXANDRE STRICHER - U594877</dc:creator>
  <cp:keywords>DS 3 CROSSBACK E-TENSE;DS 7 CROSSBACK E-TENSE 4x4;E-DS WEEK;Hotel Molitor</cp:keywords>
  <cp:lastModifiedBy>Bedrnova, Martina</cp:lastModifiedBy>
  <cp:revision>10</cp:revision>
  <cp:lastPrinted>2019-07-03T13:38:00Z</cp:lastPrinted>
  <dcterms:created xsi:type="dcterms:W3CDTF">2020-06-17T15:14:00Z</dcterms:created>
  <dcterms:modified xsi:type="dcterms:W3CDTF">2020-07-07T13:41:00Z</dcterms:modified>
</cp:coreProperties>
</file>